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Hosttabelle"/>
        <w:tblW w:w="16018" w:type="dxa"/>
        <w:jc w:val="left"/>
        <w:tblInd w:w="-709" w:type="dxa"/>
        <w:tblLayout w:type="fixed"/>
        <w:tblCellMar>
          <w:left w:w="113" w:type="dxa"/>
          <w:right w:w="227" w:type="dxa"/>
        </w:tblCellMar>
        <w:tblLook w:val="04A0" w:firstRow="1" w:lastRow="0" w:firstColumn="1" w:lastColumn="0" w:noHBand="0" w:noVBand="1"/>
      </w:tblPr>
      <w:tblGrid>
        <w:gridCol w:w="5104"/>
        <w:gridCol w:w="5528"/>
        <w:gridCol w:w="425"/>
        <w:gridCol w:w="4961"/>
      </w:tblGrid>
      <w:tr w:rsidR="00D109FB" w:rsidRPr="004561BA" w14:paraId="5BF9C379" w14:textId="77777777" w:rsidTr="009741B0">
        <w:trPr>
          <w:trHeight w:hRule="exact" w:val="10603"/>
          <w:tblHeader/>
          <w:jc w:val="left"/>
        </w:trPr>
        <w:tc>
          <w:tcPr>
            <w:tcW w:w="5104" w:type="dxa"/>
            <w:tcMar>
              <w:top w:w="113" w:type="dxa"/>
              <w:right w:w="369" w:type="dxa"/>
            </w:tcMar>
          </w:tcPr>
          <w:p w14:paraId="1230A2FE" w14:textId="6AD8F71E" w:rsidR="0016128A" w:rsidRPr="00B42B9B" w:rsidRDefault="0016089F" w:rsidP="00AC0512">
            <w:pPr>
              <w:shd w:val="clear" w:color="auto" w:fill="B4C6E7"/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>
              <w:rPr>
                <w:rFonts w:ascii="Calibri" w:hAnsi="Calibri" w:cs="Calibri"/>
                <w:b/>
                <w:smallCaps/>
                <w:color w:val="393939" w:themeColor="background2" w:themeShade="40"/>
                <w:sz w:val="26"/>
                <w:szCs w:val="26"/>
              </w:rPr>
              <w:t>Anmeldung</w:t>
            </w:r>
            <w:r w:rsidR="0066227E">
              <w:rPr>
                <w:rFonts w:ascii="Calibri" w:hAnsi="Calibri" w:cs="Calibri"/>
                <w:b/>
                <w:smallCaps/>
                <w:color w:val="393939" w:themeColor="background2" w:themeShade="40"/>
                <w:sz w:val="26"/>
                <w:szCs w:val="26"/>
              </w:rPr>
              <w:t xml:space="preserve"> und Auskunft</w:t>
            </w:r>
          </w:p>
          <w:p w14:paraId="6EE9A131" w14:textId="77777777" w:rsidR="0016128A" w:rsidRPr="00B42B9B" w:rsidRDefault="0016128A" w:rsidP="0006470E">
            <w:pPr>
              <w:spacing w:after="0" w:line="240" w:lineRule="auto"/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</w:pPr>
          </w:p>
          <w:p w14:paraId="13D9DA7A" w14:textId="77777777" w:rsidR="001617B5" w:rsidRPr="00B42B9B" w:rsidRDefault="001617B5" w:rsidP="0006470E">
            <w:pPr>
              <w:spacing w:after="0" w:line="240" w:lineRule="auto"/>
              <w:ind w:right="-111"/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</w:pPr>
            <w:r w:rsidRPr="00B42B9B"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  <w:t xml:space="preserve">Anmeldeformulare </w:t>
            </w:r>
            <w:r w:rsidR="0006470E" w:rsidRPr="00B42B9B"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  <w:t>sind</w:t>
            </w:r>
            <w:r w:rsidRPr="00B42B9B"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  <w:t xml:space="preserve"> im Sekretariat der Schule </w:t>
            </w:r>
            <w:r w:rsidR="0006470E" w:rsidRPr="00B42B9B"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  <w:t xml:space="preserve">erhältlich </w:t>
            </w:r>
            <w:r w:rsidRPr="00B42B9B"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  <w:t xml:space="preserve">oder </w:t>
            </w:r>
            <w:r w:rsidR="0006470E" w:rsidRPr="00B42B9B">
              <w:rPr>
                <w:rFonts w:ascii="Calibri" w:hAnsi="Calibri" w:cs="Arial"/>
                <w:color w:val="393939" w:themeColor="background2" w:themeShade="40"/>
              </w:rPr>
              <w:t xml:space="preserve">können aus dem Downloadbereich unserer Internetseite </w:t>
            </w:r>
            <w:r w:rsidR="0006470E" w:rsidRPr="00B42B9B"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  <w:t>heruntergeladen werden</w:t>
            </w:r>
            <w:r w:rsidRPr="00B42B9B"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  <w:t>.</w:t>
            </w:r>
            <w:r w:rsidR="00BC6586" w:rsidRPr="00B42B9B"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  <w:t xml:space="preserve"> </w:t>
            </w:r>
            <w:r w:rsidRPr="00B42B9B"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  <w:t xml:space="preserve">Bitte fügen Sie </w:t>
            </w:r>
            <w:r w:rsidR="0006470E" w:rsidRPr="00B42B9B"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  <w:t>der</w:t>
            </w:r>
            <w:r w:rsidRPr="00B42B9B"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  <w:t xml:space="preserve"> Anmeldung folgende Unterlagen bei:</w:t>
            </w:r>
          </w:p>
          <w:p w14:paraId="279F2F99" w14:textId="77777777" w:rsidR="00BC6586" w:rsidRPr="00B42B9B" w:rsidRDefault="00BC6586" w:rsidP="0006470E">
            <w:pPr>
              <w:spacing w:after="0" w:line="240" w:lineRule="auto"/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</w:pPr>
          </w:p>
          <w:p w14:paraId="20F1B9AE" w14:textId="77777777" w:rsidR="001617B5" w:rsidRPr="00B42B9B" w:rsidRDefault="00BC6586" w:rsidP="0006470E">
            <w:pPr>
              <w:numPr>
                <w:ilvl w:val="0"/>
                <w:numId w:val="15"/>
              </w:numPr>
              <w:spacing w:after="0" w:line="240" w:lineRule="auto"/>
              <w:ind w:left="313" w:hanging="313"/>
              <w:contextualSpacing/>
              <w:rPr>
                <w:rFonts w:ascii="Calibri" w:hAnsi="Calibri" w:cs="Calibri"/>
                <w:color w:val="393939" w:themeColor="background2" w:themeShade="40"/>
              </w:rPr>
            </w:pPr>
            <w:r w:rsidRPr="00B42B9B">
              <w:rPr>
                <w:rFonts w:ascii="Calibri" w:hAnsi="Calibri" w:cs="Calibri"/>
                <w:color w:val="393939" w:themeColor="background2" w:themeShade="40"/>
              </w:rPr>
              <w:t xml:space="preserve">tabellarischer </w:t>
            </w:r>
            <w:r w:rsidR="001617B5" w:rsidRPr="00B42B9B">
              <w:rPr>
                <w:rFonts w:ascii="Calibri" w:hAnsi="Calibri" w:cs="Calibri"/>
                <w:color w:val="393939" w:themeColor="background2" w:themeShade="40"/>
              </w:rPr>
              <w:t>Lebenslauf mit Lichtbild</w:t>
            </w:r>
          </w:p>
          <w:p w14:paraId="746D0B6B" w14:textId="77777777" w:rsidR="001617B5" w:rsidRPr="00B42B9B" w:rsidRDefault="001617B5" w:rsidP="00592EB8">
            <w:pPr>
              <w:numPr>
                <w:ilvl w:val="0"/>
                <w:numId w:val="15"/>
              </w:numPr>
              <w:spacing w:after="0" w:line="240" w:lineRule="auto"/>
              <w:ind w:left="313" w:hanging="313"/>
              <w:contextualSpacing/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</w:pPr>
            <w:r w:rsidRPr="00B42B9B"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  <w:t xml:space="preserve">Kopie des Abschlusszeugnisses, </w:t>
            </w:r>
            <w:r w:rsidR="00BC6586" w:rsidRPr="00B42B9B">
              <w:rPr>
                <w:rFonts w:ascii="Calibri" w:hAnsi="Calibri" w:cs="Calibri"/>
                <w:color w:val="393939" w:themeColor="background2" w:themeShade="40"/>
              </w:rPr>
              <w:t>das den Erwerb des Haupt- oder Realschulschulabschlusses bescheinigt</w:t>
            </w:r>
            <w:r w:rsidR="009741B0" w:rsidRPr="00B42B9B">
              <w:rPr>
                <w:rFonts w:ascii="Calibri" w:hAnsi="Calibri" w:cs="Calibri"/>
                <w:color w:val="393939" w:themeColor="background2" w:themeShade="40"/>
              </w:rPr>
              <w:t xml:space="preserve"> oder </w:t>
            </w:r>
            <w:r w:rsidR="00BC6586" w:rsidRPr="00B42B9B">
              <w:rPr>
                <w:rFonts w:ascii="Calibri" w:hAnsi="Calibri" w:cs="Calibri"/>
                <w:color w:val="393939" w:themeColor="background2" w:themeShade="40"/>
              </w:rPr>
              <w:t>Kopie des letzten Halbjahreszeugnisses, falls Sie noch zur Schule gehen</w:t>
            </w:r>
          </w:p>
          <w:p w14:paraId="165C0574" w14:textId="77777777" w:rsidR="009741B0" w:rsidRPr="00B42B9B" w:rsidRDefault="009741B0" w:rsidP="009741B0">
            <w:pPr>
              <w:numPr>
                <w:ilvl w:val="0"/>
                <w:numId w:val="15"/>
              </w:numPr>
              <w:spacing w:after="0" w:line="240" w:lineRule="auto"/>
              <w:ind w:left="313" w:hanging="313"/>
              <w:contextualSpacing/>
              <w:rPr>
                <w:rFonts w:ascii="Calibri" w:hAnsi="Calibri" w:cs="Calibri"/>
                <w:color w:val="393939" w:themeColor="background2" w:themeShade="40"/>
              </w:rPr>
            </w:pPr>
            <w:r w:rsidRPr="00B42B9B">
              <w:rPr>
                <w:rFonts w:ascii="Calibri" w:hAnsi="Calibri" w:cs="Calibri"/>
                <w:color w:val="393939" w:themeColor="background2" w:themeShade="40"/>
              </w:rPr>
              <w:t>Bescheinigung über die Teilnahme an einem durchgeführten Beratungsgespräch (Jugendberufsagentur, Agentur für Arbeit)</w:t>
            </w:r>
          </w:p>
          <w:p w14:paraId="6349F719" w14:textId="77777777" w:rsidR="00BC6586" w:rsidRPr="00B42B9B" w:rsidRDefault="00BC6586" w:rsidP="0006470E">
            <w:pPr>
              <w:numPr>
                <w:ilvl w:val="0"/>
                <w:numId w:val="15"/>
              </w:numPr>
              <w:spacing w:after="0" w:line="240" w:lineRule="auto"/>
              <w:ind w:left="313" w:hanging="313"/>
              <w:contextualSpacing/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</w:pPr>
            <w:r w:rsidRPr="00B42B9B">
              <w:rPr>
                <w:rFonts w:ascii="Calibri" w:hAnsi="Calibri" w:cs="Calibri"/>
                <w:color w:val="393939" w:themeColor="background2" w:themeShade="40"/>
              </w:rPr>
              <w:t xml:space="preserve">Vorvertrag, soweit </w:t>
            </w:r>
            <w:r w:rsidR="00CD1AC3" w:rsidRPr="00B42B9B">
              <w:rPr>
                <w:rFonts w:ascii="Calibri" w:hAnsi="Calibri" w:cs="Calibri"/>
                <w:color w:val="393939" w:themeColor="background2" w:themeShade="40"/>
              </w:rPr>
              <w:t>bereits</w:t>
            </w:r>
            <w:r w:rsidRPr="00B42B9B">
              <w:rPr>
                <w:rFonts w:ascii="Calibri" w:hAnsi="Calibri" w:cs="Calibri"/>
                <w:color w:val="393939" w:themeColor="background2" w:themeShade="40"/>
              </w:rPr>
              <w:t xml:space="preserve"> abgeschlossen</w:t>
            </w:r>
          </w:p>
          <w:p w14:paraId="2799709F" w14:textId="77777777" w:rsidR="001617B5" w:rsidRPr="00B42B9B" w:rsidRDefault="001617B5" w:rsidP="0006470E">
            <w:pPr>
              <w:spacing w:after="0" w:line="240" w:lineRule="auto"/>
              <w:rPr>
                <w:rFonts w:ascii="Calibri" w:eastAsia="Times New Roman" w:hAnsi="Calibri" w:cs="Arial"/>
                <w:color w:val="393939" w:themeColor="background2" w:themeShade="40"/>
                <w:kern w:val="0"/>
                <w:sz w:val="24"/>
                <w:lang w:eastAsia="de-DE"/>
              </w:rPr>
            </w:pPr>
          </w:p>
          <w:p w14:paraId="448244E0" w14:textId="77777777" w:rsidR="001617B5" w:rsidRPr="00B42B9B" w:rsidRDefault="001617B5" w:rsidP="0006470E">
            <w:pPr>
              <w:spacing w:after="0" w:line="240" w:lineRule="auto"/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</w:pPr>
            <w:r w:rsidRPr="00B42B9B"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  <w:t xml:space="preserve">Ihre Anmeldung sollte die Schule bis </w:t>
            </w:r>
            <w:r w:rsidRPr="00B42B9B">
              <w:rPr>
                <w:rFonts w:ascii="Calibri" w:eastAsia="Times New Roman" w:hAnsi="Calibri" w:cs="Times New Roman"/>
                <w:b/>
                <w:color w:val="393939" w:themeColor="background2" w:themeShade="40"/>
                <w:kern w:val="0"/>
                <w:szCs w:val="20"/>
                <w:lang w:eastAsia="de-DE"/>
              </w:rPr>
              <w:t>spätestens 31.</w:t>
            </w:r>
            <w:r w:rsidR="009741B0" w:rsidRPr="00B42B9B">
              <w:rPr>
                <w:rFonts w:ascii="Calibri" w:eastAsia="Times New Roman" w:hAnsi="Calibri" w:cs="Times New Roman"/>
                <w:b/>
                <w:color w:val="393939" w:themeColor="background2" w:themeShade="40"/>
                <w:kern w:val="0"/>
                <w:szCs w:val="20"/>
                <w:lang w:eastAsia="de-DE"/>
              </w:rPr>
              <w:t> </w:t>
            </w:r>
            <w:r w:rsidRPr="00B42B9B">
              <w:rPr>
                <w:rFonts w:ascii="Calibri" w:eastAsia="Times New Roman" w:hAnsi="Calibri" w:cs="Times New Roman"/>
                <w:b/>
                <w:color w:val="393939" w:themeColor="background2" w:themeShade="40"/>
                <w:kern w:val="0"/>
                <w:szCs w:val="20"/>
                <w:lang w:eastAsia="de-DE"/>
              </w:rPr>
              <w:t>März</w:t>
            </w:r>
            <w:r w:rsidR="0006470E" w:rsidRPr="00B42B9B"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  <w:t xml:space="preserve"> erreicht haben.</w:t>
            </w:r>
          </w:p>
          <w:p w14:paraId="5499194B" w14:textId="77777777" w:rsidR="001617B5" w:rsidRPr="00B42B9B" w:rsidRDefault="001617B5" w:rsidP="0006470E">
            <w:pPr>
              <w:spacing w:after="0" w:line="240" w:lineRule="auto"/>
              <w:rPr>
                <w:rFonts w:ascii="Calibri" w:eastAsia="Times New Roman" w:hAnsi="Calibri" w:cs="Arial"/>
                <w:color w:val="393939" w:themeColor="background2" w:themeShade="40"/>
                <w:kern w:val="0"/>
                <w:sz w:val="24"/>
                <w:lang w:eastAsia="de-DE"/>
              </w:rPr>
            </w:pPr>
          </w:p>
          <w:p w14:paraId="106C3CDF" w14:textId="77777777" w:rsidR="001617B5" w:rsidRPr="00B42B9B" w:rsidRDefault="001617B5" w:rsidP="0006470E">
            <w:pPr>
              <w:spacing w:after="0" w:line="240" w:lineRule="auto"/>
              <w:ind w:right="-111"/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</w:pPr>
            <w:r w:rsidRPr="00B42B9B"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  <w:t>Aus der Anmeldung kann kein Recht auf Aufnahme in die Schule abgeleitet werden.</w:t>
            </w:r>
            <w:r w:rsidR="00BC6586" w:rsidRPr="00B42B9B"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  <w:t xml:space="preserve"> </w:t>
            </w:r>
            <w:r w:rsidRPr="00B42B9B"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  <w:t>Die Entscheidung über Ihre Aufnahme wird Ihnen rechtzeitig mitgeteilt.</w:t>
            </w:r>
          </w:p>
          <w:p w14:paraId="2367FCB2" w14:textId="77777777" w:rsidR="001617B5" w:rsidRPr="00B42B9B" w:rsidRDefault="001617B5" w:rsidP="0006470E">
            <w:pPr>
              <w:spacing w:after="0" w:line="240" w:lineRule="auto"/>
              <w:rPr>
                <w:rFonts w:ascii="Calibri" w:eastAsia="Times New Roman" w:hAnsi="Calibri" w:cs="Arial"/>
                <w:color w:val="393939" w:themeColor="background2" w:themeShade="40"/>
                <w:kern w:val="0"/>
                <w:sz w:val="24"/>
                <w:lang w:eastAsia="de-DE"/>
              </w:rPr>
            </w:pPr>
          </w:p>
          <w:p w14:paraId="67560FA7" w14:textId="77777777" w:rsidR="00D109FB" w:rsidRPr="00B42B9B" w:rsidRDefault="001617B5" w:rsidP="0006470E">
            <w:pPr>
              <w:spacing w:after="0" w:line="240" w:lineRule="auto"/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</w:pPr>
            <w:r w:rsidRPr="00B42B9B">
              <w:rPr>
                <w:rFonts w:ascii="Calibri" w:eastAsia="Times New Roman" w:hAnsi="Calibri" w:cs="Times New Roman"/>
                <w:color w:val="393939" w:themeColor="background2" w:themeShade="40"/>
                <w:kern w:val="0"/>
                <w:szCs w:val="20"/>
                <w:lang w:eastAsia="de-DE"/>
              </w:rPr>
              <w:t>Wenn Sie weitere Informationen oder eine Beratung wünschen, rufen Sie uns an!</w:t>
            </w:r>
          </w:p>
          <w:p w14:paraId="6BA37572" w14:textId="77777777" w:rsidR="00BC6586" w:rsidRPr="00B42B9B" w:rsidRDefault="00BC6586" w:rsidP="0006470E">
            <w:pPr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78DD9950" w14:textId="45B1AFAF" w:rsidR="00BC6586" w:rsidRPr="00B42B9B" w:rsidRDefault="00165AA0" w:rsidP="0006470E">
            <w:pPr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>
              <w:rPr>
                <w:rFonts w:ascii="Arial" w:hAnsi="Arial" w:cs="Arial"/>
                <w:noProof/>
                <w:color w:val="393939" w:themeColor="background2" w:themeShade="40"/>
                <w:lang w:eastAsia="de-DE"/>
              </w:rPr>
              <w:drawing>
                <wp:inline distT="0" distB="0" distL="0" distR="0" wp14:anchorId="1D165693" wp14:editId="46EE7956">
                  <wp:extent cx="2931160" cy="1957070"/>
                  <wp:effectExtent l="0" t="0" r="2540" b="5080"/>
                  <wp:docPr id="347778181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160" cy="195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  <w:tcMar>
              <w:top w:w="113" w:type="dxa"/>
              <w:left w:w="432" w:type="dxa"/>
              <w:right w:w="0" w:type="dxa"/>
            </w:tcMar>
          </w:tcPr>
          <w:p w14:paraId="03AE32B4" w14:textId="259F3FA4" w:rsidR="0066227E" w:rsidRPr="0066227E" w:rsidRDefault="003A64BC" w:rsidP="0066227E">
            <w:pPr>
              <w:spacing w:after="0" w:line="240" w:lineRule="auto"/>
              <w:rPr>
                <w:rFonts w:ascii="Calibri" w:hAnsi="Calibri" w:cs="Calibri"/>
                <w:b/>
                <w:color w:val="393939" w:themeColor="background2" w:themeShade="40"/>
                <w:sz w:val="28"/>
                <w:szCs w:val="28"/>
              </w:rPr>
            </w:pPr>
            <w:r w:rsidRPr="00B42B9B">
              <w:rPr>
                <w:rFonts w:ascii="Calibri" w:hAnsi="Calibri" w:cs="Calibri"/>
                <w:b/>
                <w:smallCaps/>
                <w:color w:val="393939" w:themeColor="background2" w:themeShade="40"/>
                <w:sz w:val="26"/>
                <w:szCs w:val="26"/>
              </w:rPr>
              <w:t>Kontakt</w:t>
            </w:r>
          </w:p>
          <w:p w14:paraId="4CDBCE53" w14:textId="77777777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  <w:u w:val="single"/>
              </w:rPr>
            </w:pPr>
            <w:r w:rsidRPr="0066227E">
              <w:rPr>
                <w:rFonts w:ascii="Calibri" w:hAnsi="Calibri" w:cs="Calibri"/>
                <w:color w:val="393939" w:themeColor="background2" w:themeShade="40"/>
                <w:u w:val="single"/>
              </w:rPr>
              <w:t>Ansprechpersonen</w:t>
            </w:r>
          </w:p>
          <w:p w14:paraId="27872311" w14:textId="77777777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0658FFA6" w14:textId="562A1B2B" w:rsidR="0066227E" w:rsidRPr="0066227E" w:rsidRDefault="0025661C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noProof/>
                <w:color w:val="393939" w:themeColor="background2" w:themeShade="40"/>
                <w:lang w:eastAsia="de-DE"/>
              </w:rPr>
              <w:drawing>
                <wp:anchor distT="0" distB="0" distL="114300" distR="114300" simplePos="0" relativeHeight="251683328" behindDoc="0" locked="0" layoutInCell="1" allowOverlap="1" wp14:anchorId="2861246D" wp14:editId="6029D27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166370</wp:posOffset>
                  </wp:positionV>
                  <wp:extent cx="168118" cy="168118"/>
                  <wp:effectExtent l="0" t="0" r="3810" b="3810"/>
                  <wp:wrapNone/>
                  <wp:docPr id="4" name="Grafik 52" descr="Telefon - Benutzeroberfläche und Gesten Symb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elefon - Benutzeroberfläche und Gesten Symb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18" cy="168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227E" w:rsidRPr="0066227E">
              <w:rPr>
                <w:rFonts w:ascii="Calibri" w:hAnsi="Calibri" w:cs="Calibri"/>
                <w:color w:val="393939" w:themeColor="background2" w:themeShade="40"/>
              </w:rPr>
              <w:t>Bodo Wasserberg, Abteilungsleiter</w:t>
            </w:r>
          </w:p>
          <w:p w14:paraId="1F5426D3" w14:textId="77777777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color w:val="393939" w:themeColor="background2" w:themeShade="40"/>
              </w:rPr>
              <w:t xml:space="preserve">      05527 9859-23</w:t>
            </w:r>
          </w:p>
          <w:p w14:paraId="7A6223DF" w14:textId="31725F0F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color w:val="393939" w:themeColor="background2" w:themeShade="40"/>
              </w:rPr>
              <w:sym w:font="Wingdings" w:char="F02A"/>
            </w:r>
            <w:r w:rsidRPr="0066227E">
              <w:rPr>
                <w:rFonts w:ascii="Calibri" w:hAnsi="Calibri" w:cs="Calibri"/>
                <w:color w:val="393939" w:themeColor="background2" w:themeShade="40"/>
              </w:rPr>
              <w:t xml:space="preserve"> b.wasserberg@bbs-duderstadt.de </w:t>
            </w:r>
          </w:p>
          <w:p w14:paraId="22071D32" w14:textId="614F9B8A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05F7D252" w14:textId="44148C36" w:rsidR="0066227E" w:rsidRPr="0066227E" w:rsidRDefault="00861EEB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noProof/>
                <w:color w:val="393939" w:themeColor="background2" w:themeShade="40"/>
                <w:lang w:eastAsia="de-DE"/>
              </w:rPr>
              <w:drawing>
                <wp:anchor distT="0" distB="0" distL="114300" distR="114300" simplePos="0" relativeHeight="251678208" behindDoc="0" locked="0" layoutInCell="1" allowOverlap="1" wp14:anchorId="25842CCD" wp14:editId="6353DE8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167005</wp:posOffset>
                  </wp:positionV>
                  <wp:extent cx="168118" cy="168118"/>
                  <wp:effectExtent l="0" t="0" r="3810" b="3810"/>
                  <wp:wrapNone/>
                  <wp:docPr id="873574317" name="Grafik 52" descr="Telefon - Benutzeroberfläche und Gesten Symb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elefon - Benutzeroberfläche und Gesten Symb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18" cy="168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227E">
              <w:rPr>
                <w:rFonts w:ascii="Calibri" w:hAnsi="Calibri" w:cs="Calibri"/>
                <w:color w:val="393939" w:themeColor="background2" w:themeShade="40"/>
              </w:rPr>
              <w:t>Marcello Laveneziana</w:t>
            </w:r>
            <w:r w:rsidR="0066227E" w:rsidRPr="0066227E">
              <w:rPr>
                <w:rFonts w:ascii="Calibri" w:hAnsi="Calibri" w:cs="Calibri"/>
                <w:color w:val="393939" w:themeColor="background2" w:themeShade="40"/>
              </w:rPr>
              <w:t>, Teamleiter</w:t>
            </w:r>
          </w:p>
          <w:p w14:paraId="0F4C4E63" w14:textId="77777777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color w:val="393939" w:themeColor="background2" w:themeShade="40"/>
              </w:rPr>
              <w:t xml:space="preserve">      05527 9859-0 </w:t>
            </w:r>
          </w:p>
          <w:p w14:paraId="7D67E116" w14:textId="0E03B0CA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color w:val="393939" w:themeColor="background2" w:themeShade="40"/>
              </w:rPr>
              <w:sym w:font="Wingdings" w:char="F02A"/>
            </w:r>
            <w:r w:rsidRPr="0066227E">
              <w:rPr>
                <w:rFonts w:ascii="Calibri" w:hAnsi="Calibri" w:cs="Calibri"/>
                <w:color w:val="393939" w:themeColor="background2" w:themeShade="40"/>
              </w:rPr>
              <w:t xml:space="preserve"> m.Laveneziana@bbs-duderstadt.de</w:t>
            </w:r>
          </w:p>
          <w:p w14:paraId="153300E1" w14:textId="77777777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60B58330" w14:textId="77777777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  <w:u w:val="single"/>
              </w:rPr>
            </w:pPr>
            <w:r w:rsidRPr="0066227E">
              <w:rPr>
                <w:rFonts w:ascii="Calibri" w:hAnsi="Calibri" w:cs="Calibri"/>
                <w:color w:val="393939" w:themeColor="background2" w:themeShade="40"/>
                <w:u w:val="single"/>
              </w:rPr>
              <w:t xml:space="preserve">Anschrift </w:t>
            </w:r>
          </w:p>
          <w:p w14:paraId="2E76C545" w14:textId="77777777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color w:val="393939" w:themeColor="background2" w:themeShade="40"/>
              </w:rPr>
              <w:t xml:space="preserve">Berufsbildende Schulen Duderstadt </w:t>
            </w:r>
          </w:p>
          <w:p w14:paraId="1D7AB312" w14:textId="15E78847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color w:val="393939" w:themeColor="background2" w:themeShade="40"/>
              </w:rPr>
              <w:t xml:space="preserve">Kolpingstraße 4 und 6 </w:t>
            </w:r>
            <w:r w:rsidRPr="0066227E">
              <w:rPr>
                <w:rFonts w:ascii="Calibri" w:hAnsi="Calibri" w:cs="Calibri"/>
                <w:color w:val="393939" w:themeColor="background2" w:themeShade="40"/>
              </w:rPr>
              <w:tab/>
            </w:r>
          </w:p>
          <w:p w14:paraId="07348C90" w14:textId="36F34662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color w:val="393939" w:themeColor="background2" w:themeShade="40"/>
              </w:rPr>
              <w:t xml:space="preserve">37115 Duderstadt </w:t>
            </w:r>
          </w:p>
          <w:p w14:paraId="06012DAF" w14:textId="77C69157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noProof/>
                <w:color w:val="393939" w:themeColor="background2" w:themeShade="40"/>
                <w:lang w:eastAsia="de-DE"/>
              </w:rPr>
              <w:drawing>
                <wp:anchor distT="0" distB="0" distL="114300" distR="114300" simplePos="0" relativeHeight="251672064" behindDoc="0" locked="0" layoutInCell="1" allowOverlap="1" wp14:anchorId="4DA38476" wp14:editId="0117CDEE">
                  <wp:simplePos x="0" y="0"/>
                  <wp:positionH relativeFrom="column">
                    <wp:posOffset>-17652</wp:posOffset>
                  </wp:positionH>
                  <wp:positionV relativeFrom="paragraph">
                    <wp:posOffset>177165</wp:posOffset>
                  </wp:positionV>
                  <wp:extent cx="168118" cy="168118"/>
                  <wp:effectExtent l="0" t="0" r="3810" b="3810"/>
                  <wp:wrapNone/>
                  <wp:docPr id="903628105" name="Grafik 52" descr="Telefon - Benutzeroberfläche und Gesten Symb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elefon - Benutzeroberfläche und Gesten Symb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18" cy="168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227E">
              <w:rPr>
                <w:rFonts w:ascii="Calibri" w:hAnsi="Calibri" w:cs="Calibri"/>
                <w:color w:val="393939" w:themeColor="background2" w:themeShade="40"/>
              </w:rPr>
              <w:t xml:space="preserve">                                                    </w:t>
            </w:r>
          </w:p>
          <w:p w14:paraId="76423CFB" w14:textId="77777777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color w:val="393939" w:themeColor="background2" w:themeShade="40"/>
              </w:rPr>
              <w:t xml:space="preserve">     05527 9859-0                                  </w:t>
            </w:r>
          </w:p>
          <w:p w14:paraId="662A620A" w14:textId="11305656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color w:val="393939" w:themeColor="background2" w:themeShade="40"/>
              </w:rPr>
              <w:sym w:font="Wingdings 2" w:char="F036"/>
            </w:r>
            <w:r w:rsidRPr="0066227E">
              <w:rPr>
                <w:rFonts w:ascii="Calibri" w:hAnsi="Calibri" w:cs="Calibri"/>
                <w:color w:val="393939" w:themeColor="background2" w:themeShade="40"/>
              </w:rPr>
              <w:t xml:space="preserve"> 05527 9859-59 </w:t>
            </w:r>
          </w:p>
          <w:p w14:paraId="03001964" w14:textId="6A555E3A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color w:val="393939" w:themeColor="background2" w:themeShade="40"/>
              </w:rPr>
              <w:sym w:font="Wingdings" w:char="F02A"/>
            </w:r>
            <w:hyperlink r:id="rId15" w:history="1">
              <w:r w:rsidRPr="0066227E">
                <w:rPr>
                  <w:rStyle w:val="Hyperlink"/>
                  <w:rFonts w:ascii="Calibri" w:hAnsi="Calibri" w:cs="Calibri"/>
                  <w:u w:val="none"/>
                </w:rPr>
                <w:t>mail@bbs-duderstadt.de</w:t>
              </w:r>
            </w:hyperlink>
          </w:p>
          <w:p w14:paraId="35DAB931" w14:textId="2F0137C8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noProof/>
                <w:color w:val="393939" w:themeColor="background2" w:themeShade="40"/>
                <w:lang w:eastAsia="de-DE"/>
              </w:rPr>
              <w:drawing>
                <wp:anchor distT="0" distB="0" distL="114300" distR="114300" simplePos="0" relativeHeight="251673088" behindDoc="1" locked="0" layoutInCell="1" allowOverlap="1" wp14:anchorId="151D8CAB" wp14:editId="1B42BCE5">
                  <wp:simplePos x="0" y="0"/>
                  <wp:positionH relativeFrom="column">
                    <wp:posOffset>-57671</wp:posOffset>
                  </wp:positionH>
                  <wp:positionV relativeFrom="paragraph">
                    <wp:posOffset>135335</wp:posOffset>
                  </wp:positionV>
                  <wp:extent cx="247650" cy="247650"/>
                  <wp:effectExtent l="0" t="0" r="0" b="0"/>
                  <wp:wrapNone/>
                  <wp:docPr id="1704487193" name="Grafik 51" descr="Internet Icon Vektorgrafiken und Vektor-Icons zum kostenlosen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Internet Icon Vektorgrafiken und Vektor-Icons zum kostenlosen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FF588F" w14:textId="1FE765D5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color w:val="393939" w:themeColor="background2" w:themeShade="40"/>
              </w:rPr>
              <w:t xml:space="preserve">      </w:t>
            </w:r>
            <w:hyperlink r:id="rId17" w:history="1">
              <w:r w:rsidRPr="0066227E">
                <w:rPr>
                  <w:rStyle w:val="Hyperlink"/>
                  <w:rFonts w:ascii="Calibri" w:hAnsi="Calibri" w:cs="Calibri"/>
                  <w:u w:val="none"/>
                </w:rPr>
                <w:t>https://www.bbs-duderstadt.de</w:t>
              </w:r>
            </w:hyperlink>
          </w:p>
          <w:p w14:paraId="38F52291" w14:textId="2E1EBEC3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noProof/>
                <w:color w:val="393939" w:themeColor="background2" w:themeShade="40"/>
                <w:lang w:eastAsia="de-DE"/>
              </w:rPr>
              <w:drawing>
                <wp:anchor distT="0" distB="0" distL="114300" distR="114300" simplePos="0" relativeHeight="251668992" behindDoc="0" locked="0" layoutInCell="1" allowOverlap="1" wp14:anchorId="29AA41E2" wp14:editId="278F65F4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15585</wp:posOffset>
                  </wp:positionV>
                  <wp:extent cx="161925" cy="161925"/>
                  <wp:effectExtent l="0" t="0" r="9525" b="9525"/>
                  <wp:wrapNone/>
                  <wp:docPr id="330724024" name="Grafik 50" descr="Instagram, neu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Instagram, neue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227E">
              <w:rPr>
                <w:rFonts w:ascii="Calibri" w:hAnsi="Calibri" w:cs="Calibri"/>
                <w:color w:val="393939" w:themeColor="background2" w:themeShade="40"/>
              </w:rPr>
              <w:t xml:space="preserve">      https:www.instagram.com/bbs_duderstadt</w:t>
            </w:r>
          </w:p>
          <w:p w14:paraId="2F3BEC7E" w14:textId="77777777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28EC731E" w14:textId="5F04F9CE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  <w:u w:val="single"/>
              </w:rPr>
            </w:pPr>
            <w:r w:rsidRPr="0066227E">
              <w:rPr>
                <w:rFonts w:ascii="Calibri" w:hAnsi="Calibri" w:cs="Calibri"/>
                <w:color w:val="393939" w:themeColor="background2" w:themeShade="40"/>
                <w:u w:val="single"/>
              </w:rPr>
              <w:t>Geschäftszeiten Sekretariat</w:t>
            </w:r>
          </w:p>
          <w:p w14:paraId="12091B78" w14:textId="77777777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color w:val="393939" w:themeColor="background2" w:themeShade="40"/>
              </w:rPr>
              <w:t xml:space="preserve">Montag - Donnerstag 07:30 - 15:30 Uhr </w:t>
            </w:r>
          </w:p>
          <w:p w14:paraId="026F8EB5" w14:textId="79516036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color w:val="393939" w:themeColor="background2" w:themeShade="40"/>
              </w:rPr>
              <w:t xml:space="preserve">Freitag                           07:30 - 13:00 Uhr </w:t>
            </w:r>
          </w:p>
          <w:p w14:paraId="0CC26D81" w14:textId="77777777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19EFA6BD" w14:textId="544F0AAF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color w:val="393939" w:themeColor="background2" w:themeShade="40"/>
              </w:rPr>
              <w:t xml:space="preserve">Frau Diel </w:t>
            </w:r>
          </w:p>
          <w:p w14:paraId="19DC65F6" w14:textId="01CFEAD8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color w:val="393939" w:themeColor="background2" w:themeShade="40"/>
              </w:rPr>
              <w:t xml:space="preserve">Frau Drummer </w:t>
            </w:r>
          </w:p>
          <w:p w14:paraId="374059A2" w14:textId="6FA2DF75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color w:val="393939" w:themeColor="background2" w:themeShade="40"/>
              </w:rPr>
              <w:t xml:space="preserve">Frau Rudolph </w:t>
            </w:r>
          </w:p>
          <w:p w14:paraId="3ABB7415" w14:textId="2E65F35C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44610BB7" w14:textId="387DCEA1" w:rsidR="0066227E" w:rsidRPr="0066227E" w:rsidRDefault="0066227E" w:rsidP="0066227E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color w:val="393939" w:themeColor="background2" w:themeShade="40"/>
              </w:rPr>
              <w:t>Schulleiterin Sabine Freese</w:t>
            </w:r>
          </w:p>
          <w:p w14:paraId="72D58581" w14:textId="3E5D0DCC" w:rsidR="009C177C" w:rsidRDefault="00066F12" w:rsidP="00151A67">
            <w:pPr>
              <w:tabs>
                <w:tab w:val="left" w:pos="2267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  <w:sz w:val="16"/>
              </w:rPr>
            </w:pPr>
            <w:r w:rsidRPr="0066227E">
              <w:rPr>
                <w:rFonts w:ascii="Calibri" w:hAnsi="Calibri" w:cs="Calibri"/>
                <w:noProof/>
                <w:color w:val="393939" w:themeColor="background2" w:themeShade="40"/>
                <w:lang w:eastAsia="de-DE"/>
              </w:rPr>
              <w:drawing>
                <wp:anchor distT="0" distB="0" distL="114300" distR="114300" simplePos="0" relativeHeight="251674112" behindDoc="1" locked="0" layoutInCell="1" allowOverlap="1" wp14:anchorId="38FC99C2" wp14:editId="4AA6573F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131445</wp:posOffset>
                  </wp:positionV>
                  <wp:extent cx="812800" cy="812800"/>
                  <wp:effectExtent l="0" t="0" r="6350" b="6350"/>
                  <wp:wrapNone/>
                  <wp:docPr id="95975347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227E" w:rsidRPr="0066227E">
              <w:rPr>
                <w:rFonts w:ascii="Calibri" w:hAnsi="Calibri" w:cs="Calibri"/>
                <w:color w:val="393939" w:themeColor="background2" w:themeShade="40"/>
              </w:rPr>
              <w:t xml:space="preserve">Schulträger </w:t>
            </w:r>
          </w:p>
          <w:p w14:paraId="5243D8A4" w14:textId="122F8F1A" w:rsidR="0066227E" w:rsidRDefault="00D439C7" w:rsidP="0066227E">
            <w:pPr>
              <w:spacing w:after="0" w:line="240" w:lineRule="auto"/>
              <w:ind w:right="851"/>
              <w:jc w:val="right"/>
              <w:rPr>
                <w:rFonts w:ascii="Calibri" w:hAnsi="Calibri" w:cs="Calibri"/>
                <w:color w:val="393939" w:themeColor="background2" w:themeShade="40"/>
                <w:sz w:val="16"/>
              </w:rPr>
            </w:pPr>
            <w:r>
              <w:rPr>
                <w:rFonts w:ascii="Calibri" w:hAnsi="Calibri" w:cs="Calibri"/>
                <w:noProof/>
                <w:color w:val="393939" w:themeColor="background2" w:themeShade="40"/>
                <w:lang w:eastAsia="de-DE"/>
              </w:rPr>
              <w:drawing>
                <wp:anchor distT="0" distB="0" distL="114300" distR="114300" simplePos="0" relativeHeight="251675136" behindDoc="0" locked="0" layoutInCell="1" allowOverlap="1" wp14:anchorId="42224BB9" wp14:editId="1D357C52">
                  <wp:simplePos x="0" y="0"/>
                  <wp:positionH relativeFrom="column">
                    <wp:posOffset>1167765</wp:posOffset>
                  </wp:positionH>
                  <wp:positionV relativeFrom="paragraph">
                    <wp:posOffset>-6985</wp:posOffset>
                  </wp:positionV>
                  <wp:extent cx="768350" cy="778818"/>
                  <wp:effectExtent l="0" t="0" r="0" b="2540"/>
                  <wp:wrapNone/>
                  <wp:docPr id="903551977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7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00D3CC" w14:textId="263920A3" w:rsidR="00151A67" w:rsidRPr="0066227E" w:rsidRDefault="00151A67" w:rsidP="00151A67">
            <w:pPr>
              <w:tabs>
                <w:tab w:val="left" w:pos="2125"/>
              </w:tabs>
              <w:spacing w:after="0" w:line="240" w:lineRule="auto"/>
              <w:rPr>
                <w:rFonts w:ascii="Calibri" w:hAnsi="Calibri" w:cs="Calibri"/>
                <w:color w:val="393939" w:themeColor="background2" w:themeShade="40"/>
                <w:sz w:val="16"/>
                <w:szCs w:val="16"/>
              </w:rPr>
            </w:pPr>
          </w:p>
          <w:p w14:paraId="76CA3C9B" w14:textId="77777777" w:rsidR="00151A67" w:rsidRDefault="00151A67" w:rsidP="00151A67">
            <w:pPr>
              <w:spacing w:after="0" w:line="240" w:lineRule="auto"/>
              <w:ind w:right="851"/>
              <w:jc w:val="right"/>
              <w:rPr>
                <w:rFonts w:ascii="Calibri" w:hAnsi="Calibri" w:cs="Calibri"/>
                <w:color w:val="393939" w:themeColor="background2" w:themeShade="40"/>
                <w:sz w:val="16"/>
              </w:rPr>
            </w:pPr>
          </w:p>
          <w:p w14:paraId="4783FE1E" w14:textId="77777777" w:rsidR="00151A67" w:rsidRDefault="00151A67" w:rsidP="00151A67">
            <w:pPr>
              <w:spacing w:after="0" w:line="240" w:lineRule="auto"/>
              <w:ind w:right="851"/>
              <w:jc w:val="right"/>
              <w:rPr>
                <w:rFonts w:ascii="Calibri" w:hAnsi="Calibri" w:cs="Calibri"/>
                <w:color w:val="393939" w:themeColor="background2" w:themeShade="40"/>
                <w:sz w:val="16"/>
              </w:rPr>
            </w:pPr>
          </w:p>
          <w:p w14:paraId="5B5DEE84" w14:textId="2DA647A6" w:rsidR="0066227E" w:rsidRDefault="0066227E" w:rsidP="0066227E">
            <w:pPr>
              <w:spacing w:after="0" w:line="240" w:lineRule="auto"/>
              <w:ind w:right="851"/>
              <w:jc w:val="right"/>
              <w:rPr>
                <w:rFonts w:ascii="Calibri" w:hAnsi="Calibri" w:cs="Calibri"/>
                <w:color w:val="393939" w:themeColor="background2" w:themeShade="40"/>
                <w:sz w:val="16"/>
              </w:rPr>
            </w:pPr>
          </w:p>
          <w:p w14:paraId="47089560" w14:textId="0DC441D4" w:rsidR="00F6665A" w:rsidRDefault="00165AA0" w:rsidP="0066227E">
            <w:pPr>
              <w:spacing w:after="0" w:line="240" w:lineRule="auto"/>
              <w:ind w:right="851"/>
              <w:rPr>
                <w:rFonts w:ascii="Calibri" w:hAnsi="Calibri" w:cs="Calibri"/>
                <w:color w:val="393939" w:themeColor="background2" w:themeShade="40"/>
                <w:sz w:val="16"/>
                <w:szCs w:val="16"/>
              </w:rPr>
            </w:pPr>
            <w:r>
              <w:rPr>
                <w:rFonts w:ascii="Calibri" w:hAnsi="Calibri" w:cs="Calibri"/>
                <w:color w:val="393939" w:themeColor="background2" w:themeShade="40"/>
                <w:sz w:val="16"/>
                <w:szCs w:val="16"/>
              </w:rPr>
              <w:t xml:space="preserve"> </w:t>
            </w:r>
          </w:p>
          <w:p w14:paraId="6406EA37" w14:textId="71BCC387" w:rsidR="0066227E" w:rsidRDefault="00DE6A44" w:rsidP="0066227E">
            <w:pPr>
              <w:spacing w:after="0" w:line="240" w:lineRule="auto"/>
              <w:ind w:right="851"/>
              <w:rPr>
                <w:rFonts w:ascii="Calibri" w:hAnsi="Calibri" w:cs="Calibri"/>
                <w:color w:val="393939" w:themeColor="background2" w:themeShade="40"/>
                <w:sz w:val="16"/>
              </w:rPr>
            </w:pPr>
            <w:r w:rsidRPr="0066227E">
              <w:rPr>
                <w:rFonts w:ascii="Calibri" w:hAnsi="Calibri" w:cs="Calibri"/>
                <w:noProof/>
                <w:color w:val="393939" w:themeColor="background2" w:themeShade="40"/>
                <w:lang w:eastAsia="de-DE"/>
              </w:rPr>
              <w:drawing>
                <wp:anchor distT="0" distB="0" distL="114300" distR="114300" simplePos="0" relativeHeight="251687424" behindDoc="1" locked="0" layoutInCell="1" allowOverlap="1" wp14:anchorId="7F24247B" wp14:editId="7559A677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26693</wp:posOffset>
                  </wp:positionV>
                  <wp:extent cx="90199" cy="90199"/>
                  <wp:effectExtent l="0" t="0" r="5080" b="5080"/>
                  <wp:wrapNone/>
                  <wp:docPr id="1670562388" name="Grafik 51" descr="Internet Icon Vektorgrafiken und Vektor-Icons zum kostenlosen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Internet Icon Vektorgrafiken und Vektor-Icons zum kostenlosen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99" cy="9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227E">
              <w:rPr>
                <w:rFonts w:ascii="Calibri" w:hAnsi="Calibri" w:cs="Calibri"/>
                <w:noProof/>
                <w:color w:val="393939" w:themeColor="background2" w:themeShade="40"/>
                <w:lang w:eastAsia="de-DE"/>
              </w:rPr>
              <w:drawing>
                <wp:anchor distT="0" distB="0" distL="114300" distR="114300" simplePos="0" relativeHeight="251685376" behindDoc="0" locked="0" layoutInCell="1" allowOverlap="1" wp14:anchorId="3A913086" wp14:editId="79673974">
                  <wp:simplePos x="0" y="0"/>
                  <wp:positionH relativeFrom="column">
                    <wp:posOffset>1268730</wp:posOffset>
                  </wp:positionH>
                  <wp:positionV relativeFrom="paragraph">
                    <wp:posOffset>42332</wp:posOffset>
                  </wp:positionV>
                  <wp:extent cx="60960" cy="60960"/>
                  <wp:effectExtent l="0" t="0" r="0" b="0"/>
                  <wp:wrapNone/>
                  <wp:docPr id="1816594064" name="Grafik 50" descr="Instagram, neu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Instagram, neue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" cy="6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5AA0">
              <w:rPr>
                <w:rFonts w:ascii="Calibri" w:hAnsi="Calibri" w:cs="Calibri"/>
                <w:color w:val="393939" w:themeColor="background2" w:themeShade="40"/>
                <w:sz w:val="16"/>
                <w:szCs w:val="16"/>
              </w:rPr>
              <w:t xml:space="preserve">  </w:t>
            </w:r>
            <w:r w:rsidR="00F6665A">
              <w:rPr>
                <w:rFonts w:ascii="Calibri" w:hAnsi="Calibri" w:cs="Calibri"/>
                <w:color w:val="393939" w:themeColor="background2" w:themeShade="40"/>
                <w:sz w:val="16"/>
                <w:szCs w:val="16"/>
              </w:rPr>
              <w:t xml:space="preserve">   </w:t>
            </w:r>
            <w:r w:rsidR="00165AA0">
              <w:rPr>
                <w:rFonts w:ascii="Calibri" w:hAnsi="Calibri" w:cs="Calibri"/>
                <w:color w:val="393939" w:themeColor="background2" w:themeShade="40"/>
                <w:sz w:val="16"/>
                <w:szCs w:val="16"/>
              </w:rPr>
              <w:t xml:space="preserve"> </w:t>
            </w:r>
            <w:r w:rsidR="00F6665A">
              <w:rPr>
                <w:rFonts w:ascii="Calibri" w:hAnsi="Calibri" w:cs="Calibri"/>
                <w:color w:val="393939" w:themeColor="background2" w:themeShade="40"/>
                <w:sz w:val="16"/>
                <w:szCs w:val="16"/>
              </w:rPr>
              <w:t xml:space="preserve"> </w:t>
            </w:r>
            <w:r w:rsidR="0066227E" w:rsidRPr="0066227E">
              <w:rPr>
                <w:rFonts w:ascii="Calibri" w:hAnsi="Calibri" w:cs="Calibri"/>
                <w:color w:val="393939" w:themeColor="background2" w:themeShade="40"/>
                <w:sz w:val="16"/>
                <w:szCs w:val="16"/>
              </w:rPr>
              <w:t>Homepage</w:t>
            </w:r>
            <w:r w:rsidR="00165AA0">
              <w:rPr>
                <w:rFonts w:ascii="Calibri" w:hAnsi="Calibri" w:cs="Calibri"/>
                <w:color w:val="393939" w:themeColor="background2" w:themeShade="40"/>
                <w:sz w:val="16"/>
                <w:szCs w:val="16"/>
              </w:rPr>
              <w:t xml:space="preserve">                 </w:t>
            </w:r>
            <w:r w:rsidR="00F6665A">
              <w:rPr>
                <w:rFonts w:ascii="Calibri" w:hAnsi="Calibri" w:cs="Calibri"/>
                <w:color w:val="393939" w:themeColor="background2" w:themeShade="40"/>
                <w:sz w:val="16"/>
                <w:szCs w:val="16"/>
              </w:rPr>
              <w:t xml:space="preserve">              </w:t>
            </w:r>
            <w:r w:rsidR="00165AA0">
              <w:rPr>
                <w:rFonts w:ascii="Calibri" w:hAnsi="Calibri" w:cs="Calibri"/>
                <w:color w:val="393939" w:themeColor="background2" w:themeShade="40"/>
                <w:sz w:val="16"/>
                <w:szCs w:val="16"/>
              </w:rPr>
              <w:t xml:space="preserve"> Instagram</w:t>
            </w:r>
          </w:p>
          <w:p w14:paraId="4EFE91A6" w14:textId="77777777" w:rsidR="004A0986" w:rsidRPr="00D439C7" w:rsidRDefault="004A0986" w:rsidP="00D439C7">
            <w:pPr>
              <w:spacing w:after="0" w:line="240" w:lineRule="auto"/>
              <w:ind w:right="851"/>
              <w:rPr>
                <w:rFonts w:ascii="Calibri" w:hAnsi="Calibri" w:cs="Calibri"/>
              </w:rPr>
            </w:pPr>
            <w:bookmarkStart w:id="0" w:name="_GoBack"/>
            <w:bookmarkEnd w:id="0"/>
          </w:p>
        </w:tc>
        <w:tc>
          <w:tcPr>
            <w:tcW w:w="4961" w:type="dxa"/>
            <w:shd w:val="clear" w:color="auto" w:fill="B4C6E7"/>
            <w:tcMar>
              <w:top w:w="113" w:type="dxa"/>
              <w:left w:w="437" w:type="dxa"/>
            </w:tcMar>
          </w:tcPr>
          <w:p w14:paraId="60DFDC58" w14:textId="77777777" w:rsidR="004561BA" w:rsidRPr="00B42B9B" w:rsidRDefault="00176ACB" w:rsidP="00176ACB">
            <w:pPr>
              <w:pStyle w:val="Titel"/>
              <w:ind w:left="-178"/>
              <w:jc w:val="right"/>
              <w:rPr>
                <w:rFonts w:ascii="Calibri" w:hAnsi="Calibri" w:cs="Calibri"/>
                <w:b w:val="0"/>
                <w:color w:val="393939" w:themeColor="background2" w:themeShade="40"/>
                <w:sz w:val="24"/>
              </w:rPr>
            </w:pPr>
            <w:r w:rsidRPr="00B42B9B">
              <w:rPr>
                <w:rFonts w:ascii="Calibri" w:hAnsi="Calibri" w:cs="Calibri"/>
                <w:b w:val="0"/>
                <w:color w:val="393939" w:themeColor="background2" w:themeShade="40"/>
                <w:sz w:val="24"/>
              </w:rPr>
              <w:t>BF-</w:t>
            </w:r>
            <w:r w:rsidR="00F01E6B" w:rsidRPr="00B42B9B">
              <w:rPr>
                <w:rFonts w:ascii="Calibri" w:hAnsi="Calibri" w:cs="Calibri"/>
                <w:b w:val="0"/>
                <w:color w:val="393939" w:themeColor="background2" w:themeShade="40"/>
                <w:sz w:val="24"/>
              </w:rPr>
              <w:t>Ho</w:t>
            </w:r>
            <w:r w:rsidR="008C3742" w:rsidRPr="00B42B9B">
              <w:rPr>
                <w:rFonts w:ascii="Calibri" w:hAnsi="Calibri" w:cs="Calibri"/>
                <w:b w:val="0"/>
                <w:color w:val="393939" w:themeColor="background2" w:themeShade="40"/>
                <w:sz w:val="24"/>
              </w:rPr>
              <w:t>lz</w:t>
            </w:r>
          </w:p>
          <w:p w14:paraId="071501A6" w14:textId="77777777" w:rsidR="00176ACB" w:rsidRPr="00B42B9B" w:rsidRDefault="00176ACB" w:rsidP="0006470E">
            <w:pPr>
              <w:pStyle w:val="Titel"/>
              <w:ind w:left="-178"/>
              <w:jc w:val="center"/>
              <w:rPr>
                <w:rFonts w:ascii="Calibri" w:hAnsi="Calibri" w:cs="Calibri"/>
                <w:color w:val="393939" w:themeColor="background2" w:themeShade="40"/>
                <w:sz w:val="48"/>
              </w:rPr>
            </w:pPr>
          </w:p>
          <w:p w14:paraId="4BED0370" w14:textId="77777777" w:rsidR="00176ACB" w:rsidRPr="00B42B9B" w:rsidRDefault="00B74A8F" w:rsidP="0006470E">
            <w:pPr>
              <w:pStyle w:val="Titel"/>
              <w:ind w:left="-178"/>
              <w:jc w:val="center"/>
              <w:rPr>
                <w:rFonts w:ascii="Calibri" w:hAnsi="Calibri" w:cs="Calibri"/>
                <w:color w:val="393939" w:themeColor="background2" w:themeShade="40"/>
                <w:sz w:val="48"/>
              </w:rPr>
            </w:pPr>
            <w:r w:rsidRPr="00B42B9B">
              <w:rPr>
                <w:rFonts w:ascii="Arial" w:hAnsi="Arial" w:cs="Arial"/>
                <w:b w:val="0"/>
                <w:noProof/>
                <w:snapToGrid w:val="0"/>
                <w:color w:val="393939" w:themeColor="background2" w:themeShade="40"/>
                <w:sz w:val="22"/>
                <w:szCs w:val="32"/>
                <w:lang w:eastAsia="de-DE"/>
              </w:rPr>
              <w:drawing>
                <wp:inline distT="0" distB="0" distL="0" distR="0" wp14:anchorId="6F7E119A" wp14:editId="52762353">
                  <wp:extent cx="1864800" cy="1008000"/>
                  <wp:effectExtent l="0" t="0" r="2540" b="1905"/>
                  <wp:docPr id="6" name="Grafik 6" descr="BBS-Logo-Wb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BS-Logo-Wb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1428"/>
                          <a:stretch/>
                        </pic:blipFill>
                        <pic:spPr bwMode="auto">
                          <a:xfrm>
                            <a:off x="0" y="0"/>
                            <a:ext cx="18648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A9BA20" w14:textId="77777777" w:rsidR="00100E3E" w:rsidRPr="00B42B9B" w:rsidRDefault="00100E3E" w:rsidP="0006470E">
            <w:pPr>
              <w:pStyle w:val="Titel"/>
              <w:ind w:left="-178"/>
              <w:jc w:val="center"/>
              <w:rPr>
                <w:rFonts w:ascii="Calibri" w:hAnsi="Calibri" w:cs="Calibri"/>
                <w:color w:val="393939" w:themeColor="background2" w:themeShade="40"/>
                <w:sz w:val="48"/>
              </w:rPr>
            </w:pPr>
          </w:p>
          <w:p w14:paraId="305640AE" w14:textId="6CEB9326" w:rsidR="00100E3E" w:rsidRPr="0035612F" w:rsidRDefault="00100E3E" w:rsidP="0035612F">
            <w:pPr>
              <w:pStyle w:val="Titel"/>
              <w:ind w:left="-178"/>
              <w:jc w:val="center"/>
              <w:rPr>
                <w:rFonts w:ascii="Calibri" w:hAnsi="Calibri" w:cs="Calibri"/>
                <w:b w:val="0"/>
                <w:color w:val="393939" w:themeColor="background2" w:themeShade="40"/>
                <w:sz w:val="40"/>
              </w:rPr>
            </w:pPr>
            <w:r w:rsidRPr="00B42B9B">
              <w:rPr>
                <w:rFonts w:ascii="Calibri" w:hAnsi="Calibri" w:cs="Calibri"/>
                <w:b w:val="0"/>
                <w:color w:val="393939" w:themeColor="background2" w:themeShade="40"/>
                <w:sz w:val="40"/>
              </w:rPr>
              <w:t>Einjährige Berufsfachschule</w:t>
            </w:r>
            <w:r w:rsidRPr="00B42B9B">
              <w:rPr>
                <w:rFonts w:ascii="Calibri" w:hAnsi="Calibri" w:cs="Calibri"/>
                <w:color w:val="393939" w:themeColor="background2" w:themeShade="40"/>
                <w:sz w:val="40"/>
              </w:rPr>
              <w:br/>
              <w:t xml:space="preserve">- Holztechnik </w:t>
            </w:r>
            <w:r w:rsidR="006134D3" w:rsidRPr="00B42B9B">
              <w:rPr>
                <w:rFonts w:ascii="Calibri" w:hAnsi="Calibri" w:cs="Calibri"/>
                <w:color w:val="393939" w:themeColor="background2" w:themeShade="40"/>
                <w:sz w:val="40"/>
              </w:rPr>
              <w:t>-</w:t>
            </w:r>
          </w:p>
          <w:p w14:paraId="77FC31FE" w14:textId="77777777" w:rsidR="00100E3E" w:rsidRPr="00B42B9B" w:rsidRDefault="00100E3E" w:rsidP="0006470E">
            <w:pPr>
              <w:pStyle w:val="Untertitel"/>
              <w:ind w:left="-178"/>
              <w:jc w:val="center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2116D4DC" w14:textId="77777777" w:rsidR="00B74A8F" w:rsidRPr="00B42B9B" w:rsidRDefault="00B74A8F" w:rsidP="0006470E">
            <w:pPr>
              <w:pStyle w:val="Untertitel"/>
              <w:ind w:left="-178"/>
              <w:jc w:val="center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03F0D1DE" w14:textId="35C7ED6E" w:rsidR="00100E3E" w:rsidRPr="00B42B9B" w:rsidRDefault="00795438" w:rsidP="0006470E">
            <w:pPr>
              <w:pStyle w:val="Untertitel"/>
              <w:ind w:left="-178"/>
              <w:jc w:val="center"/>
              <w:rPr>
                <w:rFonts w:ascii="Calibri" w:hAnsi="Calibri" w:cs="Calibri"/>
                <w:color w:val="393939" w:themeColor="background2" w:themeShade="4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6704" behindDoc="0" locked="0" layoutInCell="1" allowOverlap="1" wp14:anchorId="0D4BA995" wp14:editId="19AD10B6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49530</wp:posOffset>
                  </wp:positionV>
                  <wp:extent cx="2143125" cy="2101645"/>
                  <wp:effectExtent l="0" t="0" r="0" b="0"/>
                  <wp:wrapNone/>
                  <wp:docPr id="1" name="Grafik 24" descr="Ein Bild, das Schwarz, Dunkelh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24" descr="Ein Bild, das Schwarz, Dunkelhei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0" y="0"/>
                            <a:ext cx="2143125" cy="210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EC7D9C" w14:textId="18627170" w:rsidR="00795438" w:rsidRDefault="00795438" w:rsidP="001710DF">
            <w:pPr>
              <w:pStyle w:val="Untertitel"/>
              <w:ind w:left="-178"/>
              <w:jc w:val="center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192766E7" w14:textId="41F7B7F4" w:rsidR="00795438" w:rsidRDefault="00795438" w:rsidP="001710DF">
            <w:pPr>
              <w:pStyle w:val="Untertitel"/>
              <w:ind w:left="-178"/>
              <w:jc w:val="center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72AEEA6E" w14:textId="15F126C7" w:rsidR="00795438" w:rsidRDefault="00795438" w:rsidP="001710DF">
            <w:pPr>
              <w:pStyle w:val="Untertitel"/>
              <w:ind w:left="-178"/>
              <w:jc w:val="center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14F354ED" w14:textId="40989DF9" w:rsidR="00795438" w:rsidRDefault="00795438" w:rsidP="001710DF">
            <w:pPr>
              <w:pStyle w:val="Untertitel"/>
              <w:ind w:left="-178"/>
              <w:jc w:val="center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6B87FE0A" w14:textId="71D50135" w:rsidR="00795438" w:rsidRDefault="00795438" w:rsidP="001710DF">
            <w:pPr>
              <w:pStyle w:val="Untertitel"/>
              <w:ind w:left="-178"/>
              <w:jc w:val="center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6D078F85" w14:textId="3A6E5537" w:rsidR="00795438" w:rsidRDefault="00795438" w:rsidP="001710DF">
            <w:pPr>
              <w:pStyle w:val="Untertitel"/>
              <w:ind w:left="-178"/>
              <w:jc w:val="center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351C549F" w14:textId="513DFFC6" w:rsidR="00795438" w:rsidRDefault="00795438" w:rsidP="001710DF">
            <w:pPr>
              <w:pStyle w:val="Untertitel"/>
              <w:ind w:left="-178"/>
              <w:jc w:val="center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2F27F7FE" w14:textId="77777777" w:rsidR="00795438" w:rsidRDefault="00795438" w:rsidP="001710DF">
            <w:pPr>
              <w:pStyle w:val="Untertitel"/>
              <w:ind w:left="-178"/>
              <w:jc w:val="center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5C38F902" w14:textId="6C0BB3F0" w:rsidR="00795438" w:rsidRDefault="00795438" w:rsidP="001710DF">
            <w:pPr>
              <w:pStyle w:val="Untertitel"/>
              <w:ind w:left="-178"/>
              <w:jc w:val="center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48AFF23D" w14:textId="3823619C" w:rsidR="00D109FB" w:rsidRPr="00B42B9B" w:rsidRDefault="00D109FB" w:rsidP="001710DF">
            <w:pPr>
              <w:pStyle w:val="Untertitel"/>
              <w:ind w:left="-178"/>
              <w:jc w:val="center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20ECD7AB" w14:textId="77777777" w:rsidR="004561BA" w:rsidRPr="00B42B9B" w:rsidRDefault="004561BA" w:rsidP="001710DF">
            <w:pPr>
              <w:pStyle w:val="Untertitel"/>
              <w:ind w:left="-178"/>
              <w:jc w:val="center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391A75DE" w14:textId="77777777" w:rsidR="00F36576" w:rsidRPr="00B42B9B" w:rsidRDefault="00F36576" w:rsidP="001710DF">
            <w:pPr>
              <w:pStyle w:val="Untertitel"/>
              <w:ind w:left="-178"/>
              <w:jc w:val="center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472888B6" w14:textId="77777777" w:rsidR="00F36576" w:rsidRPr="00B42B9B" w:rsidRDefault="00F36576" w:rsidP="001710DF">
            <w:pPr>
              <w:pStyle w:val="Untertitel"/>
              <w:ind w:left="-178"/>
              <w:jc w:val="center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79117765" w14:textId="18307198" w:rsidR="00176ACB" w:rsidRPr="0035612F" w:rsidRDefault="001710DF" w:rsidP="00176ACB">
            <w:pPr>
              <w:pStyle w:val="Titel"/>
              <w:ind w:left="-178"/>
              <w:jc w:val="center"/>
              <w:rPr>
                <w:rFonts w:ascii="Calibri" w:hAnsi="Calibri" w:cs="Calibri"/>
                <w:b w:val="0"/>
                <w:color w:val="393939" w:themeColor="background2" w:themeShade="40"/>
                <w:sz w:val="32"/>
                <w:szCs w:val="32"/>
              </w:rPr>
            </w:pPr>
            <w:r w:rsidRPr="0035612F">
              <w:rPr>
                <w:rFonts w:ascii="Calibri" w:hAnsi="Calibri" w:cs="Calibri"/>
                <w:b w:val="0"/>
                <w:color w:val="393939" w:themeColor="background2" w:themeShade="40"/>
                <w:sz w:val="32"/>
                <w:szCs w:val="32"/>
              </w:rPr>
              <w:t>www.bbs-duderstadt.de</w:t>
            </w:r>
          </w:p>
          <w:p w14:paraId="2E1E5042" w14:textId="15829FF9" w:rsidR="001710DF" w:rsidRPr="00B42B9B" w:rsidRDefault="0035612F" w:rsidP="00176ACB">
            <w:pPr>
              <w:pStyle w:val="Titel"/>
              <w:ind w:left="-178"/>
              <w:jc w:val="center"/>
              <w:rPr>
                <w:rFonts w:ascii="Calibri" w:hAnsi="Calibri" w:cs="Calibri"/>
                <w:color w:val="393939" w:themeColor="background2" w:themeShade="40"/>
              </w:rPr>
            </w:pPr>
            <w:r w:rsidRPr="0066227E">
              <w:rPr>
                <w:rFonts w:ascii="Calibri" w:hAnsi="Calibri" w:cs="Calibri"/>
                <w:b w:val="0"/>
                <w:bCs w:val="0"/>
                <w:noProof/>
                <w:color w:val="393939" w:themeColor="background2" w:themeShade="40"/>
                <w:lang w:eastAsia="de-DE"/>
              </w:rPr>
              <w:drawing>
                <wp:anchor distT="0" distB="0" distL="114300" distR="114300" simplePos="0" relativeHeight="251680256" behindDoc="0" locked="0" layoutInCell="1" allowOverlap="1" wp14:anchorId="776632FA" wp14:editId="3B351E1B">
                  <wp:simplePos x="0" y="0"/>
                  <wp:positionH relativeFrom="column">
                    <wp:posOffset>483848</wp:posOffset>
                  </wp:positionH>
                  <wp:positionV relativeFrom="paragraph">
                    <wp:posOffset>7413</wp:posOffset>
                  </wp:positionV>
                  <wp:extent cx="226032" cy="226032"/>
                  <wp:effectExtent l="0" t="0" r="3175" b="3175"/>
                  <wp:wrapNone/>
                  <wp:docPr id="1993587709" name="Grafik 52" descr="Telefon - Benutzeroberfläche und Gesten Symb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elefon - Benutzeroberfläche und Gesten Symb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82" cy="227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10DF" w:rsidRPr="0035612F">
              <w:rPr>
                <w:rFonts w:ascii="Calibri" w:hAnsi="Calibri" w:cs="Calibri"/>
                <w:b w:val="0"/>
                <w:color w:val="393939" w:themeColor="background2" w:themeShade="40"/>
                <w:sz w:val="32"/>
                <w:szCs w:val="32"/>
              </w:rPr>
              <w:t xml:space="preserve"> 05527 9859-0</w:t>
            </w:r>
          </w:p>
        </w:tc>
      </w:tr>
      <w:tr w:rsidR="0037743C" w:rsidRPr="005D6C9F" w14:paraId="29E28AC2" w14:textId="77777777" w:rsidTr="00B42B9B">
        <w:trPr>
          <w:trHeight w:hRule="exact" w:val="10461"/>
          <w:tblHeader/>
          <w:jc w:val="left"/>
        </w:trPr>
        <w:tc>
          <w:tcPr>
            <w:tcW w:w="5104" w:type="dxa"/>
            <w:tcMar>
              <w:top w:w="113" w:type="dxa"/>
              <w:right w:w="432" w:type="dxa"/>
            </w:tcMar>
          </w:tcPr>
          <w:p w14:paraId="17CCEE73" w14:textId="77777777" w:rsidR="00254596" w:rsidRPr="00B42B9B" w:rsidRDefault="00254596" w:rsidP="00AC0512">
            <w:pPr>
              <w:shd w:val="clear" w:color="auto" w:fill="B4C6E7"/>
              <w:spacing w:after="0" w:line="240" w:lineRule="auto"/>
              <w:rPr>
                <w:rFonts w:ascii="Calibri" w:hAnsi="Calibri" w:cs="Calibri"/>
                <w:b/>
                <w:color w:val="393939" w:themeColor="background2" w:themeShade="40"/>
              </w:rPr>
            </w:pPr>
            <w:r w:rsidRPr="00B42B9B">
              <w:rPr>
                <w:rFonts w:ascii="Calibri" w:hAnsi="Calibri" w:cs="Calibri"/>
                <w:b/>
                <w:smallCaps/>
                <w:color w:val="393939" w:themeColor="background2" w:themeShade="40"/>
                <w:sz w:val="26"/>
                <w:szCs w:val="26"/>
              </w:rPr>
              <w:lastRenderedPageBreak/>
              <w:t>Aufnahmevoraussetzungen</w:t>
            </w:r>
          </w:p>
          <w:p w14:paraId="2BE45E10" w14:textId="77777777" w:rsidR="00254596" w:rsidRPr="00B42B9B" w:rsidRDefault="00254596" w:rsidP="0006470E">
            <w:pPr>
              <w:spacing w:after="0" w:line="240" w:lineRule="auto"/>
              <w:rPr>
                <w:rFonts w:ascii="Calibri" w:hAnsi="Calibri" w:cs="Calibri"/>
                <w:bCs/>
                <w:color w:val="393939" w:themeColor="background2" w:themeShade="40"/>
              </w:rPr>
            </w:pPr>
          </w:p>
          <w:p w14:paraId="72F94CB3" w14:textId="77777777" w:rsidR="005349F3" w:rsidRPr="00B42B9B" w:rsidRDefault="005349F3" w:rsidP="005349F3">
            <w:pPr>
              <w:pStyle w:val="Textkrper2"/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B42B9B">
              <w:rPr>
                <w:rFonts w:ascii="Calibri" w:hAnsi="Calibri" w:cs="Calibri"/>
                <w:color w:val="393939" w:themeColor="background2" w:themeShade="40"/>
              </w:rPr>
              <w:t xml:space="preserve">Aufgenommen werden kann, wer mindestens </w:t>
            </w:r>
            <w:r w:rsidR="00C64D52">
              <w:rPr>
                <w:rFonts w:ascii="Calibri" w:hAnsi="Calibri" w:cs="Calibri"/>
                <w:color w:val="393939" w:themeColor="background2" w:themeShade="40"/>
              </w:rPr>
              <w:t>den</w:t>
            </w:r>
            <w:r w:rsidRPr="00B42B9B">
              <w:rPr>
                <w:rFonts w:ascii="Calibri" w:hAnsi="Calibri" w:cs="Calibri"/>
                <w:color w:val="393939" w:themeColor="background2" w:themeShade="40"/>
              </w:rPr>
              <w:t xml:space="preserve"> Hauptschulabschluss </w:t>
            </w:r>
            <w:r w:rsidRPr="00B42B9B">
              <w:rPr>
                <w:rFonts w:ascii="Calibri" w:hAnsi="Calibri" w:cs="Arial"/>
                <w:color w:val="393939" w:themeColor="background2" w:themeShade="40"/>
              </w:rPr>
              <w:t>oder einen gleichwertigen Abschluss besitzt.</w:t>
            </w:r>
          </w:p>
          <w:p w14:paraId="61005467" w14:textId="77777777" w:rsidR="00254596" w:rsidRPr="00B42B9B" w:rsidRDefault="00254596" w:rsidP="0006470E">
            <w:pPr>
              <w:pStyle w:val="Textkrper2"/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64B2EA7A" w14:textId="77777777" w:rsidR="005D6C9F" w:rsidRPr="00B42B9B" w:rsidRDefault="005D6C9F" w:rsidP="00AC0512">
            <w:pPr>
              <w:shd w:val="clear" w:color="auto" w:fill="B4C6E7"/>
              <w:spacing w:after="0" w:line="240" w:lineRule="auto"/>
              <w:rPr>
                <w:rFonts w:ascii="Calibri" w:hAnsi="Calibri" w:cs="Calibri"/>
                <w:b/>
                <w:color w:val="393939" w:themeColor="background2" w:themeShade="40"/>
              </w:rPr>
            </w:pPr>
            <w:r w:rsidRPr="00B42B9B">
              <w:rPr>
                <w:rFonts w:ascii="Calibri" w:hAnsi="Calibri" w:cs="Calibri"/>
                <w:b/>
                <w:smallCaps/>
                <w:color w:val="393939" w:themeColor="background2" w:themeShade="40"/>
                <w:sz w:val="26"/>
                <w:szCs w:val="26"/>
              </w:rPr>
              <w:t>Bildungsziel</w:t>
            </w:r>
          </w:p>
          <w:p w14:paraId="3EDA3C36" w14:textId="77777777" w:rsidR="005D6C9F" w:rsidRPr="00B42B9B" w:rsidRDefault="005D6C9F" w:rsidP="0006470E">
            <w:pPr>
              <w:spacing w:after="0" w:line="240" w:lineRule="auto"/>
              <w:rPr>
                <w:rFonts w:ascii="Calibri" w:hAnsi="Calibri" w:cs="Calibri"/>
                <w:bCs/>
                <w:color w:val="393939" w:themeColor="background2" w:themeShade="40"/>
              </w:rPr>
            </w:pPr>
          </w:p>
          <w:p w14:paraId="5544C10D" w14:textId="77777777" w:rsidR="00254596" w:rsidRPr="00B42B9B" w:rsidRDefault="00254596" w:rsidP="0006470E">
            <w:pPr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B42B9B">
              <w:rPr>
                <w:rFonts w:ascii="Calibri" w:hAnsi="Calibri" w:cs="Calibri"/>
                <w:color w:val="393939" w:themeColor="background2" w:themeShade="40"/>
              </w:rPr>
              <w:t xml:space="preserve">Die Einjährige Berufsfachschule - Holztechnik </w:t>
            </w:r>
            <w:r w:rsidR="0016128A" w:rsidRPr="00B42B9B">
              <w:rPr>
                <w:rFonts w:ascii="Calibri" w:hAnsi="Calibri" w:cs="Calibri"/>
                <w:color w:val="393939" w:themeColor="background2" w:themeShade="40"/>
              </w:rPr>
              <w:t>-</w:t>
            </w:r>
            <w:r w:rsidRPr="00B42B9B">
              <w:rPr>
                <w:rFonts w:ascii="Calibri" w:hAnsi="Calibri" w:cs="Calibri"/>
                <w:color w:val="393939" w:themeColor="background2" w:themeShade="40"/>
              </w:rPr>
              <w:t xml:space="preserve"> vertieft </w:t>
            </w:r>
            <w:r w:rsidR="0016128A" w:rsidRPr="00B42B9B">
              <w:rPr>
                <w:rFonts w:ascii="Calibri" w:hAnsi="Calibri" w:cs="Calibri"/>
                <w:color w:val="393939" w:themeColor="background2" w:themeShade="40"/>
              </w:rPr>
              <w:t>die</w:t>
            </w:r>
            <w:r w:rsidRPr="00B42B9B">
              <w:rPr>
                <w:rFonts w:ascii="Calibri" w:hAnsi="Calibri" w:cs="Calibri"/>
                <w:color w:val="393939" w:themeColor="background2" w:themeShade="40"/>
              </w:rPr>
              <w:t xml:space="preserve"> allgemeine Bildung und </w:t>
            </w:r>
            <w:r w:rsidR="00EA1F35" w:rsidRPr="00B42B9B">
              <w:rPr>
                <w:rFonts w:ascii="Calibri" w:hAnsi="Calibri" w:cs="Calibri"/>
                <w:color w:val="393939" w:themeColor="background2" w:themeShade="40"/>
              </w:rPr>
              <w:t xml:space="preserve">bietet eine </w:t>
            </w:r>
            <w:r w:rsidR="00CD1AC3" w:rsidRPr="00B42B9B">
              <w:rPr>
                <w:rFonts w:ascii="Calibri" w:hAnsi="Calibri" w:cs="Calibri"/>
                <w:color w:val="393939" w:themeColor="background2" w:themeShade="40"/>
              </w:rPr>
              <w:t xml:space="preserve">breite </w:t>
            </w:r>
            <w:r w:rsidR="00EA1F35" w:rsidRPr="00B42B9B">
              <w:rPr>
                <w:rFonts w:ascii="Calibri" w:hAnsi="Calibri" w:cs="Calibri"/>
                <w:color w:val="393939" w:themeColor="background2" w:themeShade="40"/>
              </w:rPr>
              <w:t>berufliche Grundausbildung in Theorie und Praxis, die den Kompetenzen des 1. Ausbildungsjahres in einem holztechnischen Beruf entspricht.</w:t>
            </w:r>
          </w:p>
          <w:p w14:paraId="49AEFCF8" w14:textId="77777777" w:rsidR="00EA1F35" w:rsidRPr="00B42B9B" w:rsidRDefault="00EA1F35" w:rsidP="0006470E">
            <w:pPr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592B897D" w14:textId="77777777" w:rsidR="00254596" w:rsidRPr="00B42B9B" w:rsidRDefault="007356C1" w:rsidP="0006470E">
            <w:pPr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B42B9B">
              <w:rPr>
                <w:rFonts w:ascii="Calibri" w:hAnsi="Calibri" w:cs="Calibri"/>
                <w:color w:val="393939" w:themeColor="background2" w:themeShade="40"/>
              </w:rPr>
              <w:t>Die handlungsorientierte Unterrichtsgestaltung sowie d</w:t>
            </w:r>
            <w:r w:rsidR="00254596" w:rsidRPr="00B42B9B">
              <w:rPr>
                <w:rFonts w:ascii="Calibri" w:hAnsi="Calibri" w:cs="Calibri"/>
                <w:color w:val="393939" w:themeColor="background2" w:themeShade="40"/>
              </w:rPr>
              <w:t xml:space="preserve">ie beruflich orientierte </w:t>
            </w:r>
            <w:r w:rsidR="00EA1F35" w:rsidRPr="00B42B9B">
              <w:rPr>
                <w:rFonts w:ascii="Calibri" w:hAnsi="Calibri" w:cs="Calibri"/>
                <w:color w:val="393939" w:themeColor="background2" w:themeShade="40"/>
              </w:rPr>
              <w:t>und</w:t>
            </w:r>
            <w:r w:rsidR="00254596" w:rsidRPr="00B42B9B">
              <w:rPr>
                <w:rFonts w:ascii="Calibri" w:hAnsi="Calibri" w:cs="Calibri"/>
                <w:color w:val="393939" w:themeColor="background2" w:themeShade="40"/>
              </w:rPr>
              <w:t xml:space="preserve"> praxisnahe Ausbildung bereite</w:t>
            </w:r>
            <w:r w:rsidR="00EA1F35" w:rsidRPr="00B42B9B">
              <w:rPr>
                <w:rFonts w:ascii="Calibri" w:hAnsi="Calibri" w:cs="Calibri"/>
                <w:color w:val="393939" w:themeColor="background2" w:themeShade="40"/>
              </w:rPr>
              <w:t>n</w:t>
            </w:r>
            <w:r w:rsidR="00254596" w:rsidRPr="00B42B9B">
              <w:rPr>
                <w:rFonts w:ascii="Calibri" w:hAnsi="Calibri" w:cs="Calibri"/>
                <w:color w:val="393939" w:themeColor="background2" w:themeShade="40"/>
              </w:rPr>
              <w:t xml:space="preserve"> gezielt auf eine Ausbildung in diesem Bereich vor.</w:t>
            </w:r>
          </w:p>
          <w:p w14:paraId="7646609D" w14:textId="77777777" w:rsidR="00254596" w:rsidRPr="00B42B9B" w:rsidRDefault="00254596" w:rsidP="0006470E">
            <w:pPr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04F56FEF" w14:textId="77777777" w:rsidR="002352B1" w:rsidRPr="00B42B9B" w:rsidRDefault="002352B1" w:rsidP="00AC0512">
            <w:pPr>
              <w:shd w:val="clear" w:color="auto" w:fill="B4C6E7"/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B42B9B">
              <w:rPr>
                <w:rFonts w:ascii="Calibri" w:hAnsi="Calibri" w:cs="Calibri"/>
                <w:b/>
                <w:smallCaps/>
                <w:color w:val="393939" w:themeColor="background2" w:themeShade="40"/>
                <w:sz w:val="26"/>
                <w:szCs w:val="26"/>
              </w:rPr>
              <w:t>Kosten</w:t>
            </w:r>
          </w:p>
          <w:p w14:paraId="56D3D1E7" w14:textId="77777777" w:rsidR="002352B1" w:rsidRPr="00B42B9B" w:rsidRDefault="002352B1" w:rsidP="0006470E">
            <w:pPr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17287FF5" w14:textId="77777777" w:rsidR="002352B1" w:rsidRPr="00B42B9B" w:rsidRDefault="002352B1" w:rsidP="0006470E">
            <w:pPr>
              <w:pStyle w:val="Textkrper3"/>
              <w:spacing w:after="0" w:line="240" w:lineRule="auto"/>
              <w:rPr>
                <w:rFonts w:ascii="Calibri" w:hAnsi="Calibri" w:cs="Calibri"/>
                <w:color w:val="393939" w:themeColor="background2" w:themeShade="40"/>
                <w:szCs w:val="22"/>
              </w:rPr>
            </w:pPr>
            <w:r w:rsidRPr="00B42B9B">
              <w:rPr>
                <w:rFonts w:ascii="Calibri" w:hAnsi="Calibri" w:cs="Calibri"/>
                <w:color w:val="393939" w:themeColor="background2" w:themeShade="40"/>
                <w:szCs w:val="22"/>
              </w:rPr>
              <w:t xml:space="preserve">Die erforderlichen Werkstoffe und Werkzeuge werden kostenlos zur Verfügung gestellt. </w:t>
            </w:r>
            <w:r w:rsidR="0006470E" w:rsidRPr="00B42B9B">
              <w:rPr>
                <w:rFonts w:ascii="Calibri" w:hAnsi="Calibri" w:cs="Calibri"/>
                <w:color w:val="393939" w:themeColor="background2" w:themeShade="40"/>
                <w:szCs w:val="22"/>
              </w:rPr>
              <w:t>Kosten entstehen</w:t>
            </w:r>
            <w:r w:rsidRPr="00B42B9B">
              <w:rPr>
                <w:rFonts w:ascii="Calibri" w:hAnsi="Calibri" w:cs="Calibri"/>
                <w:color w:val="393939" w:themeColor="background2" w:themeShade="40"/>
                <w:szCs w:val="22"/>
              </w:rPr>
              <w:t xml:space="preserve"> für Arbeitshefte</w:t>
            </w:r>
            <w:r w:rsidR="0006470E" w:rsidRPr="00B42B9B">
              <w:rPr>
                <w:rFonts w:ascii="Calibri" w:hAnsi="Calibri" w:cs="Calibri"/>
                <w:color w:val="393939" w:themeColor="background2" w:themeShade="40"/>
                <w:szCs w:val="22"/>
              </w:rPr>
              <w:t xml:space="preserve">, </w:t>
            </w:r>
            <w:r w:rsidRPr="00B42B9B">
              <w:rPr>
                <w:rFonts w:ascii="Calibri" w:hAnsi="Calibri" w:cs="Calibri"/>
                <w:color w:val="393939" w:themeColor="background2" w:themeShade="40"/>
                <w:szCs w:val="22"/>
              </w:rPr>
              <w:t xml:space="preserve">für eine Furniermappe sowie </w:t>
            </w:r>
            <w:r w:rsidR="0006470E" w:rsidRPr="00B42B9B">
              <w:rPr>
                <w:rFonts w:ascii="Calibri" w:hAnsi="Calibri" w:cs="Calibri"/>
                <w:color w:val="393939" w:themeColor="background2" w:themeShade="40"/>
                <w:szCs w:val="22"/>
              </w:rPr>
              <w:t xml:space="preserve">für </w:t>
            </w:r>
            <w:r w:rsidRPr="00B42B9B">
              <w:rPr>
                <w:rFonts w:ascii="Calibri" w:hAnsi="Calibri" w:cs="Calibri"/>
                <w:color w:val="393939" w:themeColor="background2" w:themeShade="40"/>
                <w:szCs w:val="22"/>
              </w:rPr>
              <w:t>Zeichengeräte.</w:t>
            </w:r>
          </w:p>
          <w:p w14:paraId="07C1A935" w14:textId="77777777" w:rsidR="002352B1" w:rsidRPr="00B42B9B" w:rsidRDefault="002352B1" w:rsidP="0006470E">
            <w:pPr>
              <w:pStyle w:val="Textkrper3"/>
              <w:spacing w:after="0" w:line="240" w:lineRule="auto"/>
              <w:rPr>
                <w:rFonts w:ascii="Calibri" w:hAnsi="Calibri" w:cs="Calibri"/>
                <w:color w:val="393939" w:themeColor="background2" w:themeShade="40"/>
                <w:szCs w:val="22"/>
              </w:rPr>
            </w:pPr>
          </w:p>
          <w:p w14:paraId="2B850982" w14:textId="77777777" w:rsidR="002352B1" w:rsidRPr="00B42B9B" w:rsidRDefault="002352B1" w:rsidP="0006470E">
            <w:pPr>
              <w:pStyle w:val="Textkrper3"/>
              <w:spacing w:after="0" w:line="240" w:lineRule="auto"/>
              <w:rPr>
                <w:rFonts w:ascii="Calibri" w:hAnsi="Calibri" w:cs="Calibri"/>
                <w:color w:val="393939" w:themeColor="background2" w:themeShade="40"/>
                <w:szCs w:val="22"/>
              </w:rPr>
            </w:pPr>
            <w:r w:rsidRPr="00B42B9B">
              <w:rPr>
                <w:rFonts w:ascii="Calibri" w:hAnsi="Calibri" w:cs="Calibri"/>
                <w:color w:val="393939" w:themeColor="background2" w:themeShade="40"/>
                <w:szCs w:val="22"/>
              </w:rPr>
              <w:t>Für Kopierkosten erheben wir jährlich einmal eine Pauschale in Höhe von derzeit 10,00 €. Ansonsten ist der Schulbesuch schulgeldfrei.</w:t>
            </w:r>
          </w:p>
          <w:p w14:paraId="29CA7CFF" w14:textId="77777777" w:rsidR="002352B1" w:rsidRPr="00B42B9B" w:rsidRDefault="002352B1" w:rsidP="0006470E">
            <w:pPr>
              <w:pStyle w:val="Textkrper3"/>
              <w:spacing w:after="0" w:line="240" w:lineRule="auto"/>
              <w:rPr>
                <w:rFonts w:ascii="Calibri" w:hAnsi="Calibri" w:cs="Calibri"/>
                <w:color w:val="393939" w:themeColor="background2" w:themeShade="40"/>
                <w:szCs w:val="22"/>
              </w:rPr>
            </w:pPr>
          </w:p>
          <w:p w14:paraId="582A0206" w14:textId="77777777" w:rsidR="002352B1" w:rsidRPr="00B42B9B" w:rsidRDefault="002352B1" w:rsidP="0006470E">
            <w:pPr>
              <w:pStyle w:val="Textkrper3"/>
              <w:spacing w:after="0" w:line="240" w:lineRule="auto"/>
              <w:rPr>
                <w:rFonts w:ascii="Calibri" w:hAnsi="Calibri" w:cs="Calibri"/>
                <w:color w:val="393939" w:themeColor="background2" w:themeShade="40"/>
                <w:szCs w:val="22"/>
              </w:rPr>
            </w:pPr>
            <w:r w:rsidRPr="00B42B9B">
              <w:rPr>
                <w:rFonts w:ascii="Calibri" w:hAnsi="Calibri" w:cs="Calibri"/>
                <w:color w:val="393939" w:themeColor="background2" w:themeShade="40"/>
                <w:szCs w:val="22"/>
              </w:rPr>
              <w:t>Schulbücher stellen wir gegen Entrichtung einer Leihgebühr zur Verfügung.</w:t>
            </w:r>
          </w:p>
          <w:p w14:paraId="5E9C93A5" w14:textId="77777777" w:rsidR="002352B1" w:rsidRPr="00B42B9B" w:rsidRDefault="002352B1" w:rsidP="0006470E">
            <w:pPr>
              <w:pStyle w:val="Textkrper3"/>
              <w:spacing w:after="0" w:line="240" w:lineRule="auto"/>
              <w:rPr>
                <w:rFonts w:ascii="Calibri" w:hAnsi="Calibri" w:cs="Calibri"/>
                <w:color w:val="393939" w:themeColor="background2" w:themeShade="40"/>
                <w:szCs w:val="22"/>
              </w:rPr>
            </w:pPr>
          </w:p>
          <w:p w14:paraId="37D8F742" w14:textId="77777777" w:rsidR="002352B1" w:rsidRPr="00B42B9B" w:rsidRDefault="0030785B" w:rsidP="0006470E">
            <w:pPr>
              <w:pStyle w:val="Textkrper3"/>
              <w:spacing w:after="0" w:line="240" w:lineRule="auto"/>
              <w:rPr>
                <w:rFonts w:ascii="Calibri" w:hAnsi="Calibri" w:cs="Calibri"/>
                <w:color w:val="393939" w:themeColor="background2" w:themeShade="40"/>
                <w:szCs w:val="22"/>
              </w:rPr>
            </w:pPr>
            <w:r w:rsidRPr="00B42B9B">
              <w:rPr>
                <w:rFonts w:ascii="Calibri" w:hAnsi="Calibri" w:cs="Calibri"/>
                <w:color w:val="393939" w:themeColor="background2" w:themeShade="40"/>
                <w:szCs w:val="22"/>
              </w:rPr>
              <w:t>Bei Vorliegen der Voraussetzungen</w:t>
            </w:r>
            <w:r w:rsidR="002352B1" w:rsidRPr="00B42B9B">
              <w:rPr>
                <w:rFonts w:ascii="Calibri" w:hAnsi="Calibri" w:cs="Calibri"/>
                <w:color w:val="393939" w:themeColor="background2" w:themeShade="40"/>
                <w:szCs w:val="22"/>
              </w:rPr>
              <w:t xml:space="preserve"> können Fahrtkosten erstattet oder Ausbildungsförderung nach den Bestimmungen des Bundesausbildungsförderungsgesetzes</w:t>
            </w:r>
            <w:r w:rsidRPr="00B42B9B">
              <w:rPr>
                <w:rFonts w:ascii="Calibri" w:hAnsi="Calibri" w:cs="Calibri"/>
                <w:color w:val="393939" w:themeColor="background2" w:themeShade="40"/>
                <w:szCs w:val="22"/>
              </w:rPr>
              <w:t xml:space="preserve"> in Anspruch genommen werden.</w:t>
            </w:r>
          </w:p>
        </w:tc>
        <w:tc>
          <w:tcPr>
            <w:tcW w:w="5528" w:type="dxa"/>
            <w:tcMar>
              <w:top w:w="113" w:type="dxa"/>
              <w:left w:w="432" w:type="dxa"/>
              <w:right w:w="432" w:type="dxa"/>
            </w:tcMar>
          </w:tcPr>
          <w:p w14:paraId="19928269" w14:textId="77777777" w:rsidR="002352B1" w:rsidRPr="00B42B9B" w:rsidRDefault="002352B1" w:rsidP="00AC0512">
            <w:pPr>
              <w:shd w:val="clear" w:color="auto" w:fill="B4C6E7"/>
              <w:spacing w:after="0" w:line="240" w:lineRule="auto"/>
              <w:rPr>
                <w:rFonts w:ascii="Calibri" w:hAnsi="Calibri" w:cs="Calibri"/>
                <w:b/>
                <w:color w:val="393939" w:themeColor="background2" w:themeShade="40"/>
              </w:rPr>
            </w:pPr>
            <w:r w:rsidRPr="00B42B9B">
              <w:rPr>
                <w:rFonts w:ascii="Calibri" w:hAnsi="Calibri" w:cs="Calibri"/>
                <w:b/>
                <w:smallCaps/>
                <w:color w:val="393939" w:themeColor="background2" w:themeShade="40"/>
                <w:sz w:val="26"/>
                <w:szCs w:val="26"/>
              </w:rPr>
              <w:t>Unterricht</w:t>
            </w:r>
          </w:p>
          <w:p w14:paraId="24A1AB0C" w14:textId="77777777" w:rsidR="002352B1" w:rsidRPr="00B42B9B" w:rsidRDefault="002352B1" w:rsidP="0006470E">
            <w:pPr>
              <w:pStyle w:val="Textkrper"/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692BA7F9" w14:textId="77777777" w:rsidR="00D0388F" w:rsidRPr="00B42B9B" w:rsidRDefault="00D0388F" w:rsidP="0006470E">
            <w:pPr>
              <w:pStyle w:val="Textkrper"/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B42B9B">
              <w:rPr>
                <w:rFonts w:ascii="Calibri" w:hAnsi="Calibri" w:cs="Calibri"/>
                <w:color w:val="393939" w:themeColor="background2" w:themeShade="40"/>
              </w:rPr>
              <w:t>Der Unterricht findet montags bis freitags statt. Im Allgemeinen beginnt der Unterricht um 07:</w:t>
            </w:r>
            <w:r w:rsidR="002F17F3">
              <w:rPr>
                <w:rFonts w:ascii="Calibri" w:hAnsi="Calibri" w:cs="Calibri"/>
                <w:color w:val="393939" w:themeColor="background2" w:themeShade="40"/>
              </w:rPr>
              <w:t>45</w:t>
            </w:r>
            <w:r w:rsidR="0006470E" w:rsidRPr="00B42B9B">
              <w:rPr>
                <w:rFonts w:ascii="Calibri" w:hAnsi="Calibri" w:cs="Calibri"/>
                <w:color w:val="393939" w:themeColor="background2" w:themeShade="40"/>
              </w:rPr>
              <w:t> </w:t>
            </w:r>
            <w:r w:rsidR="00FD08A8" w:rsidRPr="00B42B9B">
              <w:rPr>
                <w:rFonts w:ascii="Calibri" w:hAnsi="Calibri" w:cs="Calibri"/>
                <w:color w:val="393939" w:themeColor="background2" w:themeShade="40"/>
              </w:rPr>
              <w:t>Uhr.</w:t>
            </w:r>
          </w:p>
          <w:p w14:paraId="4AD7F9A3" w14:textId="77777777" w:rsidR="002352B1" w:rsidRPr="00B42B9B" w:rsidRDefault="002352B1" w:rsidP="0006470E">
            <w:pPr>
              <w:pStyle w:val="Textkrper"/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54"/>
              <w:gridCol w:w="864"/>
            </w:tblGrid>
            <w:tr w:rsidR="006B0863" w:rsidRPr="00B42B9B" w14:paraId="083FB86E" w14:textId="77777777" w:rsidTr="00B42B9B">
              <w:tc>
                <w:tcPr>
                  <w:tcW w:w="3654" w:type="dxa"/>
                  <w:tcBorders>
                    <w:bottom w:val="single" w:sz="4" w:space="0" w:color="auto"/>
                  </w:tcBorders>
                  <w:vAlign w:val="center"/>
                </w:tcPr>
                <w:p w14:paraId="5A90B78F" w14:textId="77777777" w:rsidR="00D0388F" w:rsidRPr="00B42B9B" w:rsidRDefault="00D0388F" w:rsidP="0006470E">
                  <w:pPr>
                    <w:pStyle w:val="Textkrper"/>
                    <w:spacing w:after="0" w:line="240" w:lineRule="auto"/>
                    <w:rPr>
                      <w:rFonts w:ascii="Calibri" w:hAnsi="Calibri" w:cs="Calibri"/>
                      <w:b/>
                      <w:color w:val="393939" w:themeColor="background2" w:themeShade="40"/>
                      <w:sz w:val="20"/>
                      <w:szCs w:val="20"/>
                    </w:rPr>
                  </w:pPr>
                  <w:r w:rsidRPr="00B42B9B">
                    <w:rPr>
                      <w:rFonts w:ascii="Calibri" w:hAnsi="Calibri" w:cs="Calibri"/>
                      <w:b/>
                      <w:color w:val="393939" w:themeColor="background2" w:themeShade="40"/>
                      <w:sz w:val="20"/>
                      <w:szCs w:val="20"/>
                    </w:rPr>
                    <w:t>Stundentafel</w:t>
                  </w:r>
                </w:p>
              </w:tc>
              <w:tc>
                <w:tcPr>
                  <w:tcW w:w="864" w:type="dxa"/>
                  <w:tcBorders>
                    <w:bottom w:val="single" w:sz="4" w:space="0" w:color="auto"/>
                  </w:tcBorders>
                  <w:vAlign w:val="center"/>
                </w:tcPr>
                <w:p w14:paraId="7CDEBE84" w14:textId="77777777" w:rsidR="00D0388F" w:rsidRPr="00B42B9B" w:rsidRDefault="00D0388F" w:rsidP="0006470E">
                  <w:pPr>
                    <w:pStyle w:val="Textkrper"/>
                    <w:spacing w:after="0" w:line="240" w:lineRule="auto"/>
                    <w:rPr>
                      <w:rFonts w:ascii="Calibri" w:hAnsi="Calibri" w:cs="Calibri"/>
                      <w:color w:val="393939" w:themeColor="background2" w:themeShade="40"/>
                      <w:sz w:val="18"/>
                      <w:szCs w:val="16"/>
                    </w:rPr>
                  </w:pPr>
                  <w:r w:rsidRPr="00B42B9B">
                    <w:rPr>
                      <w:rFonts w:ascii="Calibri" w:hAnsi="Calibri" w:cs="Calibri"/>
                      <w:color w:val="393939" w:themeColor="background2" w:themeShade="40"/>
                      <w:sz w:val="18"/>
                      <w:szCs w:val="16"/>
                    </w:rPr>
                    <w:t>Wochenstunden</w:t>
                  </w:r>
                </w:p>
              </w:tc>
            </w:tr>
            <w:tr w:rsidR="006B0863" w:rsidRPr="00B42B9B" w14:paraId="22760C8D" w14:textId="77777777" w:rsidTr="00B42B9B">
              <w:tc>
                <w:tcPr>
                  <w:tcW w:w="3654" w:type="dxa"/>
                  <w:tcBorders>
                    <w:top w:val="single" w:sz="4" w:space="0" w:color="auto"/>
                  </w:tcBorders>
                </w:tcPr>
                <w:p w14:paraId="0F930BC9" w14:textId="77777777" w:rsidR="002352B1" w:rsidRPr="00B42B9B" w:rsidRDefault="007B3836" w:rsidP="0006470E">
                  <w:pPr>
                    <w:pStyle w:val="Textkrper"/>
                    <w:spacing w:after="0" w:line="240" w:lineRule="auto"/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  <w:szCs w:val="24"/>
                    </w:rPr>
                  </w:pPr>
                  <w:r w:rsidRPr="00B42B9B"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  <w:szCs w:val="24"/>
                    </w:rPr>
                    <w:t xml:space="preserve">Berufsübergreifender </w:t>
                  </w:r>
                  <w:r w:rsidR="002352B1" w:rsidRPr="00B42B9B"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  <w:szCs w:val="24"/>
                    </w:rPr>
                    <w:t>Lernbereich</w:t>
                  </w:r>
                </w:p>
                <w:p w14:paraId="1737DDDC" w14:textId="00DD7BBA" w:rsidR="002352B1" w:rsidRPr="00B42B9B" w:rsidRDefault="00795438" w:rsidP="0006470E">
                  <w:pPr>
                    <w:pStyle w:val="Textkrper"/>
                    <w:spacing w:after="0" w:line="240" w:lineRule="auto"/>
                    <w:rPr>
                      <w:rFonts w:ascii="Calibri" w:hAnsi="Calibri" w:cs="Calibri"/>
                      <w:color w:val="393939" w:themeColor="background2" w:themeShade="40"/>
                      <w:sz w:val="18"/>
                    </w:rPr>
                  </w:pPr>
                  <w:r>
                    <w:rPr>
                      <w:rFonts w:ascii="Calibri" w:hAnsi="Calibri" w:cs="Calibri"/>
                      <w:noProof/>
                      <w:color w:val="393939" w:themeColor="background2" w:themeShade="40"/>
                      <w:sz w:val="18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752" behindDoc="0" locked="0" layoutInCell="1" allowOverlap="1" wp14:anchorId="1D55EA89" wp14:editId="676DF85A">
                            <wp:simplePos x="0" y="0"/>
                            <wp:positionH relativeFrom="column">
                              <wp:posOffset>2200275</wp:posOffset>
                            </wp:positionH>
                            <wp:positionV relativeFrom="paragraph">
                              <wp:posOffset>138430</wp:posOffset>
                            </wp:positionV>
                            <wp:extent cx="171450" cy="673100"/>
                            <wp:effectExtent l="0" t="0" r="0" b="0"/>
                            <wp:wrapNone/>
                            <wp:docPr id="18" name="Geschweifte Klammer rechts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71450" cy="673100"/>
                                    </a:xfrm>
                                    <a:prstGeom prst="rightBrace">
                                      <a:avLst>
                                        <a:gd name="adj1" fmla="val 37719"/>
                                        <a:gd name="adj2" fmla="val 50000"/>
                                      </a:avLst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shapetype w14:anchorId="4294C025" id="_x0000_t88" coordsize="21600,21600" o:spt="88" adj="1800,10800" path="m,qx10800@0l10800@2qy21600@11,10800@3l10800@1qy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0,0;21600,@11;0,21600" textboxrect="0,@4,7637,@5"/>
                            <v:handles>
                              <v:h position="center,#0" yrange="0,@8"/>
                              <v:h position="bottomRight,#1" yrange="@9,@10"/>
                            </v:handles>
                          </v:shapetype>
                          <v:shape id="Geschweifte Klammer rechts 7" o:spid="_x0000_s1026" type="#_x0000_t88" style="position:absolute;margin-left:173.25pt;margin-top:10.9pt;width:13.5pt;height: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Py1FQIAAB8EAAAOAAAAZHJzL2Uyb0RvYy54bWysU9uO0zAQfUfiHyy/0zS9bNmo6Qp2WYS0&#10;XKSFD3BtpzE4HjN2my5fz9hJS4E3RB6smcz4zMyZ4/XNsbPsoDEYcDUvJ1POtJOgjNvV/Mvn+xcv&#10;OQtROCUsOF3zJx34zeb5s3XvKz2DFqzSyAjEhar3NW9j9FVRBNnqToQJeO0o2AB2IpKLu0Kh6Am9&#10;s8VsOr0qekDlEaQOgf7eDUG+yfhNo2X82DRBR2ZrTr3FfGI+t+ksNmtR7VD41sixDfEPXXTCOCp6&#10;hroTUbA9mr+gOiMRAjRxIqEroGmM1HkGmqac/jHNYyu8zrMQOcGfaQr/D1Z+ODz6T5haD/4B5LdA&#10;jBS9D9U5kpxAOWzbvwdFOxT7CHnYY4NdukljsGPm9OnMqT5GJulnuSoXS2JeUuhqNS+nmfNCVKfL&#10;HkN8q6Fjyag5ml0bX6OQaXBRicNDiJlYxZzoUnX1teSs6Szt6SAsm69W5fW4x4uc2WXOckpfyqG6&#10;IyJZp8oJ3sG9sTarwTrWU69z6jpFAlijUjA7uNveWmRUmCbN3wj7WxrC3qkM1mqh3ox2FMYONhW3&#10;buQ5UZvkGqotqCeiGWFQKb0qMlrAH5z1pNCah+97gZoz+86RBK7LxSJJOjuL5WpGDl5GtpcR4SRB&#10;1TxyNpi3cXgGe58pp03lcR28ovU2Jp50MHQ1NksqzCSOLybJ/NLPWb/e9eYnAAAA//8DAFBLAwQU&#10;AAYACAAAACEAkRU7c9wAAAAKAQAADwAAAGRycy9kb3ducmV2LnhtbEyPPW/CMBCG90r8B+uQuhUn&#10;TgsojYMQEmXqUCi7ia9JSnyOYgPpv+91KuO99+j9KFaj68QVh9B60pDOEhBIlbct1Ro+D9unJYgQ&#10;DVnTeUINPxhgVU4eCpNbf6MPvO5jLdiEQm40NDH2uZShatCZMPM9Ev++/OBM5HOopR3Mjc1dJ1WS&#10;zKUzLXFCY3rcNFid9xfHuTXh21Ht4uYddyqm7XfYHg9aP07H9SuIiGP8h+GvPleHkjud/IVsEJ2G&#10;7Hn+wqgGlfIEBrJFxsKJSbVYgiwLeT+h/AUAAP//AwBQSwECLQAUAAYACAAAACEAtoM4kv4AAADh&#10;AQAAEwAAAAAAAAAAAAAAAAAAAAAAW0NvbnRlbnRfVHlwZXNdLnhtbFBLAQItABQABgAIAAAAIQA4&#10;/SH/1gAAAJQBAAALAAAAAAAAAAAAAAAAAC8BAABfcmVscy8ucmVsc1BLAQItABQABgAIAAAAIQDT&#10;gPy1FQIAAB8EAAAOAAAAAAAAAAAAAAAAAC4CAABkcnMvZTJvRG9jLnhtbFBLAQItABQABgAIAAAA&#10;IQCRFTtz3AAAAAoBAAAPAAAAAAAAAAAAAAAAAG8EAABkcnMvZG93bnJldi54bWxQSwUGAAAAAAQA&#10;BADzAAAAeAUAAAAA&#10;" adj="2075" strokeweight=".5pt"/>
                        </w:pict>
                      </mc:Fallback>
                    </mc:AlternateContent>
                  </w:r>
                  <w:r w:rsidR="002352B1" w:rsidRPr="00B42B9B">
                    <w:rPr>
                      <w:rFonts w:ascii="Calibri" w:hAnsi="Calibri" w:cs="Calibri"/>
                      <w:color w:val="393939" w:themeColor="background2" w:themeShade="40"/>
                      <w:sz w:val="18"/>
                      <w:szCs w:val="18"/>
                    </w:rPr>
                    <w:t>mit den Fächern: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</w:tcBorders>
                </w:tcPr>
                <w:p w14:paraId="55471178" w14:textId="77777777" w:rsidR="002352B1" w:rsidRPr="00B42B9B" w:rsidRDefault="002352B1" w:rsidP="0006470E">
                  <w:pPr>
                    <w:pStyle w:val="Textkrper"/>
                    <w:spacing w:after="0" w:line="240" w:lineRule="auto"/>
                    <w:rPr>
                      <w:rFonts w:ascii="Calibri" w:hAnsi="Calibri" w:cs="Calibri"/>
                      <w:color w:val="393939" w:themeColor="background2" w:themeShade="40"/>
                      <w:sz w:val="18"/>
                    </w:rPr>
                  </w:pPr>
                </w:p>
              </w:tc>
            </w:tr>
            <w:tr w:rsidR="006B0863" w:rsidRPr="00B42B9B" w14:paraId="2C22D222" w14:textId="77777777" w:rsidTr="00B42B9B">
              <w:tc>
                <w:tcPr>
                  <w:tcW w:w="3654" w:type="dxa"/>
                </w:tcPr>
                <w:p w14:paraId="25CC3C8A" w14:textId="77777777" w:rsidR="002352B1" w:rsidRPr="00B42B9B" w:rsidRDefault="002352B1" w:rsidP="0006470E">
                  <w:pPr>
                    <w:pStyle w:val="Textkrper"/>
                    <w:spacing w:after="0" w:line="240" w:lineRule="auto"/>
                    <w:rPr>
                      <w:rFonts w:ascii="Calibri" w:hAnsi="Calibri" w:cs="Calibri"/>
                      <w:color w:val="393939" w:themeColor="background2" w:themeShade="40"/>
                      <w:sz w:val="18"/>
                    </w:rPr>
                  </w:pPr>
                  <w:r w:rsidRPr="00B42B9B">
                    <w:rPr>
                      <w:rFonts w:ascii="Calibri" w:hAnsi="Calibri" w:cs="Calibri"/>
                      <w:color w:val="393939" w:themeColor="background2" w:themeShade="40"/>
                      <w:sz w:val="18"/>
                    </w:rPr>
                    <w:t>Deutsch/Kommunikation</w:t>
                  </w:r>
                </w:p>
                <w:p w14:paraId="273B4044" w14:textId="77777777" w:rsidR="002352B1" w:rsidRPr="00B42B9B" w:rsidRDefault="002352B1" w:rsidP="0006470E">
                  <w:pPr>
                    <w:pStyle w:val="Textkrper"/>
                    <w:spacing w:after="0" w:line="240" w:lineRule="auto"/>
                    <w:rPr>
                      <w:rFonts w:ascii="Calibri" w:hAnsi="Calibri" w:cs="Calibri"/>
                      <w:color w:val="393939" w:themeColor="background2" w:themeShade="40"/>
                      <w:sz w:val="18"/>
                    </w:rPr>
                  </w:pPr>
                  <w:r w:rsidRPr="00B42B9B">
                    <w:rPr>
                      <w:rFonts w:ascii="Calibri" w:hAnsi="Calibri" w:cs="Calibri"/>
                      <w:color w:val="393939" w:themeColor="background2" w:themeShade="40"/>
                      <w:sz w:val="18"/>
                    </w:rPr>
                    <w:t>Englisch/Kommunikation</w:t>
                  </w:r>
                </w:p>
                <w:p w14:paraId="271D4B25" w14:textId="77777777" w:rsidR="002352B1" w:rsidRPr="00B42B9B" w:rsidRDefault="002352B1" w:rsidP="0006470E">
                  <w:pPr>
                    <w:pStyle w:val="Textkrper"/>
                    <w:spacing w:after="0" w:line="240" w:lineRule="auto"/>
                    <w:rPr>
                      <w:rFonts w:ascii="Calibri" w:hAnsi="Calibri" w:cs="Calibri"/>
                      <w:color w:val="393939" w:themeColor="background2" w:themeShade="40"/>
                      <w:sz w:val="18"/>
                    </w:rPr>
                  </w:pPr>
                  <w:r w:rsidRPr="00B42B9B">
                    <w:rPr>
                      <w:rFonts w:ascii="Calibri" w:hAnsi="Calibri" w:cs="Calibri"/>
                      <w:color w:val="393939" w:themeColor="background2" w:themeShade="40"/>
                      <w:sz w:val="18"/>
                    </w:rPr>
                    <w:t>Politik</w:t>
                  </w:r>
                </w:p>
                <w:p w14:paraId="29D88723" w14:textId="77777777" w:rsidR="002352B1" w:rsidRPr="00B42B9B" w:rsidRDefault="002352B1" w:rsidP="0006470E">
                  <w:pPr>
                    <w:pStyle w:val="Textkrper"/>
                    <w:spacing w:after="0" w:line="240" w:lineRule="auto"/>
                    <w:rPr>
                      <w:rFonts w:ascii="Calibri" w:hAnsi="Calibri" w:cs="Calibri"/>
                      <w:color w:val="393939" w:themeColor="background2" w:themeShade="40"/>
                      <w:sz w:val="18"/>
                    </w:rPr>
                  </w:pPr>
                  <w:r w:rsidRPr="00B42B9B">
                    <w:rPr>
                      <w:rFonts w:ascii="Calibri" w:hAnsi="Calibri" w:cs="Calibri"/>
                      <w:color w:val="393939" w:themeColor="background2" w:themeShade="40"/>
                      <w:sz w:val="18"/>
                    </w:rPr>
                    <w:t>Sport</w:t>
                  </w:r>
                </w:p>
                <w:p w14:paraId="72C50222" w14:textId="77777777" w:rsidR="002352B1" w:rsidRPr="00B42B9B" w:rsidRDefault="002352B1" w:rsidP="0006470E">
                  <w:pPr>
                    <w:pStyle w:val="Textkrper"/>
                    <w:spacing w:after="0" w:line="240" w:lineRule="auto"/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  <w:szCs w:val="24"/>
                    </w:rPr>
                  </w:pPr>
                  <w:r w:rsidRPr="00B42B9B">
                    <w:rPr>
                      <w:rFonts w:ascii="Calibri" w:hAnsi="Calibri" w:cs="Calibri"/>
                      <w:color w:val="393939" w:themeColor="background2" w:themeShade="40"/>
                      <w:sz w:val="18"/>
                    </w:rPr>
                    <w:t>Religion</w:t>
                  </w:r>
                </w:p>
              </w:tc>
              <w:tc>
                <w:tcPr>
                  <w:tcW w:w="864" w:type="dxa"/>
                  <w:vAlign w:val="center"/>
                </w:tcPr>
                <w:p w14:paraId="0AEFC9F1" w14:textId="77777777" w:rsidR="002352B1" w:rsidRPr="00B42B9B" w:rsidRDefault="002352B1" w:rsidP="0006470E">
                  <w:pPr>
                    <w:pStyle w:val="Textkrper"/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</w:rPr>
                  </w:pPr>
                  <w:r w:rsidRPr="00B42B9B"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</w:rPr>
                    <w:t>9</w:t>
                  </w:r>
                </w:p>
              </w:tc>
            </w:tr>
            <w:tr w:rsidR="006B0863" w:rsidRPr="00B42B9B" w14:paraId="7A559731" w14:textId="77777777" w:rsidTr="00B42B9B">
              <w:tc>
                <w:tcPr>
                  <w:tcW w:w="3654" w:type="dxa"/>
                </w:tcPr>
                <w:p w14:paraId="4EE422F0" w14:textId="77777777" w:rsidR="002352B1" w:rsidRPr="00B42B9B" w:rsidRDefault="002352B1" w:rsidP="0006470E">
                  <w:pPr>
                    <w:pStyle w:val="Textkrper"/>
                    <w:spacing w:after="0" w:line="240" w:lineRule="auto"/>
                    <w:rPr>
                      <w:rFonts w:ascii="Calibri" w:hAnsi="Calibri" w:cs="Calibri"/>
                      <w:noProof/>
                      <w:color w:val="393939" w:themeColor="background2" w:themeShade="40"/>
                      <w:sz w:val="18"/>
                      <w:lang w:eastAsia="de-DE"/>
                    </w:rPr>
                  </w:pPr>
                </w:p>
              </w:tc>
              <w:tc>
                <w:tcPr>
                  <w:tcW w:w="864" w:type="dxa"/>
                  <w:vAlign w:val="center"/>
                </w:tcPr>
                <w:p w14:paraId="211D410F" w14:textId="77777777" w:rsidR="002352B1" w:rsidRPr="00B42B9B" w:rsidRDefault="002352B1" w:rsidP="0006470E">
                  <w:pPr>
                    <w:pStyle w:val="Textkrper"/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</w:rPr>
                  </w:pPr>
                </w:p>
              </w:tc>
            </w:tr>
            <w:tr w:rsidR="006B0863" w:rsidRPr="00B42B9B" w14:paraId="0A6F2EDF" w14:textId="77777777" w:rsidTr="00B42B9B">
              <w:tc>
                <w:tcPr>
                  <w:tcW w:w="3654" w:type="dxa"/>
                </w:tcPr>
                <w:p w14:paraId="40961C3A" w14:textId="77777777" w:rsidR="002352B1" w:rsidRPr="00B42B9B" w:rsidRDefault="00B0141A" w:rsidP="0006470E">
                  <w:pPr>
                    <w:pStyle w:val="Textkrper"/>
                    <w:spacing w:after="0" w:line="240" w:lineRule="auto"/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  <w:szCs w:val="24"/>
                    </w:rPr>
                  </w:pPr>
                  <w:r w:rsidRPr="00B42B9B"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  <w:szCs w:val="24"/>
                    </w:rPr>
                    <w:t>Berufsbezogener Lernb</w:t>
                  </w:r>
                  <w:r w:rsidR="002352B1" w:rsidRPr="00B42B9B"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  <w:szCs w:val="24"/>
                    </w:rPr>
                    <w:t>ereich - Theorie</w:t>
                  </w:r>
                </w:p>
                <w:p w14:paraId="59C5A66D" w14:textId="77777777" w:rsidR="002352B1" w:rsidRPr="00B42B9B" w:rsidRDefault="00FD08A8" w:rsidP="0006470E">
                  <w:pPr>
                    <w:pStyle w:val="Textkrper"/>
                    <w:spacing w:after="0" w:line="240" w:lineRule="auto"/>
                    <w:rPr>
                      <w:rFonts w:ascii="Calibri" w:hAnsi="Calibri" w:cs="Calibri"/>
                      <w:color w:val="393939" w:themeColor="background2" w:themeShade="40"/>
                      <w:sz w:val="18"/>
                    </w:rPr>
                  </w:pPr>
                  <w:r w:rsidRPr="00B42B9B">
                    <w:rPr>
                      <w:rFonts w:ascii="Calibri" w:hAnsi="Calibri" w:cs="Calibri"/>
                      <w:color w:val="393939" w:themeColor="background2" w:themeShade="40"/>
                      <w:sz w:val="18"/>
                      <w:szCs w:val="18"/>
                    </w:rPr>
                    <w:t>mit den Lernfeldern:</w:t>
                  </w:r>
                </w:p>
              </w:tc>
              <w:tc>
                <w:tcPr>
                  <w:tcW w:w="864" w:type="dxa"/>
                  <w:vAlign w:val="center"/>
                </w:tcPr>
                <w:p w14:paraId="0E8E76C5" w14:textId="77777777" w:rsidR="002352B1" w:rsidRPr="00B42B9B" w:rsidRDefault="002352B1" w:rsidP="0006470E">
                  <w:pPr>
                    <w:pStyle w:val="Textkrper"/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</w:rPr>
                  </w:pPr>
                </w:p>
              </w:tc>
            </w:tr>
            <w:tr w:rsidR="006B0863" w:rsidRPr="00B42B9B" w14:paraId="70729D17" w14:textId="77777777" w:rsidTr="00B42B9B">
              <w:tc>
                <w:tcPr>
                  <w:tcW w:w="3654" w:type="dxa"/>
                </w:tcPr>
                <w:p w14:paraId="6665E98A" w14:textId="5FC326B5" w:rsidR="002352B1" w:rsidRPr="00B42B9B" w:rsidRDefault="00795438" w:rsidP="0006470E">
                  <w:pPr>
                    <w:pStyle w:val="Textkrper"/>
                    <w:spacing w:after="0" w:line="240" w:lineRule="auto"/>
                    <w:ind w:left="92" w:hanging="92"/>
                    <w:rPr>
                      <w:rFonts w:ascii="Calibri" w:hAnsi="Calibri" w:cs="Calibri"/>
                      <w:bCs/>
                      <w:color w:val="393939" w:themeColor="background2" w:themeShade="40"/>
                      <w:sz w:val="18"/>
                    </w:rPr>
                  </w:pPr>
                  <w:r>
                    <w:rPr>
                      <w:rFonts w:ascii="Calibri" w:hAnsi="Calibri" w:cs="Calibri"/>
                      <w:noProof/>
                      <w:color w:val="393939" w:themeColor="background2" w:themeShade="40"/>
                      <w:sz w:val="18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728" behindDoc="0" locked="0" layoutInCell="1" allowOverlap="1" wp14:anchorId="04134411" wp14:editId="6EEB9BC1">
                            <wp:simplePos x="0" y="0"/>
                            <wp:positionH relativeFrom="column">
                              <wp:posOffset>2190750</wp:posOffset>
                            </wp:positionH>
                            <wp:positionV relativeFrom="paragraph">
                              <wp:posOffset>26035</wp:posOffset>
                            </wp:positionV>
                            <wp:extent cx="184150" cy="802640"/>
                            <wp:effectExtent l="0" t="0" r="6350" b="0"/>
                            <wp:wrapNone/>
                            <wp:docPr id="17" name="Geschweifte Klammer rechts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4150" cy="802640"/>
                                    </a:xfrm>
                                    <a:prstGeom prst="rightBrace">
                                      <a:avLst>
                                        <a:gd name="adj1" fmla="val 38232"/>
                                        <a:gd name="adj2" fmla="val 50000"/>
                                      </a:avLst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      <w:pict>
                          <v:shape w14:anchorId="30978E84" id="Geschweifte Klammer rechts 5" o:spid="_x0000_s1026" type="#_x0000_t88" style="position:absolute;margin-left:172.5pt;margin-top:2.05pt;width:14.5pt;height:6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PNFQIAAB8EAAAOAAAAZHJzL2Uyb0RvYy54bWysU9uO0zAQfUfiHyy/01x6oURNV7DLIqTl&#10;Ii18gGM7jcHxGNtt2v16xk5aCrwh8mDNZMZn5pwZb26OvSYH6bwCU9NillMiDQehzK6mX7/cv1hT&#10;4gMzgmkwsqYn6enN9vmzzWArWUIHWkhHEMT4arA17UKwVZZ53sme+RlYaTDYgutZQNftMuHYgOi9&#10;zso8X2UDOGEdcOk9/r0bg3Sb8NtW8vCpbb0MRNcUewvpdOls4pltN6zaOWY7xac22D900TNlsOgF&#10;6o4FRvZO/QXVK+7AQxtmHPoM2lZxmTggmyL/g81jx6xMXFAcby8y+f8Hyz8eHu1nF1v39gH4d4+K&#10;ZIP11SUSHY85pBk+gMAZsn2ARPbYuj7eRBrkmDQ9XTSVx0A4/izWi2KJynMMrfNytUiaZ6w6X7bO&#10;h3cSehKNmjq168Ibx3gkzip2ePAhCSuIYX2sLr4VlLS9xjkdmCbzdTkvpzle5ZTXOcscv5iDdSdE&#10;tM6VI7yBe6V12gZtyFDT1Ry7jhEPWokYTI7bNbfaESyMTNM3wf6W5mBvRALrJBNvJzswpUcbi2sz&#10;6RyljevqqwbECWV2MG4pvio0OnBPlAy4oTX1P/bMSUr0e4Mr8KpYoJgkJGexfFmi464jzXWEGY5Q&#10;NQ2UjOZtGJ/B3ibJcVKJroHXON5WhfMejF1NzeIWJhGnFxPX/NpPWb/e9fYnAAAA//8DAFBLAwQU&#10;AAYACAAAACEAxsfr7d4AAAAJAQAADwAAAGRycy9kb3ducmV2LnhtbEyPzU7DMBCE70i8g7VI3Khd&#10;kjYoxKkQUoU4IQo99ObGzo+w16nttOHtWU5wHM1o5ptqMzvLzibEwaOE5UIAM9h4PWAn4fNje/cA&#10;LCaFWlmPRsK3ibCpr68qVWp/wXdz3qWOUQnGUknoUxpLzmPTG6fiwo8GyWt9cCqRDB3XQV2o3Fl+&#10;L8SaOzUgLfRqNM+9ab52k5NwOhxEOxVoT0Xav6zD2/615Vspb2/mp0dgyczpLwy/+IQONTEd/YQ6&#10;Mishy1f0JUnIl8DIz4qc9JGCmVgBryv+/0H9AwAA//8DAFBLAQItABQABgAIAAAAIQC2gziS/gAA&#10;AOEBAAATAAAAAAAAAAAAAAAAAAAAAABbQ29udGVudF9UeXBlc10ueG1sUEsBAi0AFAAGAAgAAAAh&#10;ADj9If/WAAAAlAEAAAsAAAAAAAAAAAAAAAAALwEAAF9yZWxzLy5yZWxzUEsBAi0AFAAGAAgAAAAh&#10;AKmrM80VAgAAHwQAAA4AAAAAAAAAAAAAAAAALgIAAGRycy9lMm9Eb2MueG1sUEsBAi0AFAAGAAgA&#10;AAAhAMbH6+3eAAAACQEAAA8AAAAAAAAAAAAAAAAAbwQAAGRycy9kb3ducmV2LnhtbFBLBQYAAAAA&#10;BAAEAPMAAAB6BQAAAAA=&#10;" adj="1895" strokeweight=".5pt"/>
                        </w:pict>
                      </mc:Fallback>
                    </mc:AlternateContent>
                  </w:r>
                  <w:r w:rsidR="002352B1" w:rsidRPr="00B42B9B">
                    <w:rPr>
                      <w:rFonts w:ascii="Calibri" w:hAnsi="Calibri" w:cs="Calibri"/>
                      <w:bCs/>
                      <w:color w:val="393939" w:themeColor="background2" w:themeShade="40"/>
                      <w:sz w:val="18"/>
                    </w:rPr>
                    <w:t>- Einfache Produkte aus Holz herstellen</w:t>
                  </w:r>
                </w:p>
                <w:p w14:paraId="6EBD4CBD" w14:textId="77777777" w:rsidR="002352B1" w:rsidRPr="00B42B9B" w:rsidRDefault="002352B1" w:rsidP="0006470E">
                  <w:pPr>
                    <w:pStyle w:val="Textkrper"/>
                    <w:spacing w:after="0" w:line="240" w:lineRule="auto"/>
                    <w:ind w:left="92" w:hanging="92"/>
                    <w:rPr>
                      <w:rFonts w:ascii="Calibri" w:hAnsi="Calibri" w:cs="Calibri"/>
                      <w:bCs/>
                      <w:color w:val="393939" w:themeColor="background2" w:themeShade="40"/>
                      <w:sz w:val="18"/>
                    </w:rPr>
                  </w:pPr>
                  <w:r w:rsidRPr="00B42B9B">
                    <w:rPr>
                      <w:rFonts w:ascii="Calibri" w:hAnsi="Calibri" w:cs="Calibri"/>
                      <w:bCs/>
                      <w:color w:val="393939" w:themeColor="background2" w:themeShade="40"/>
                      <w:sz w:val="18"/>
                    </w:rPr>
                    <w:t>- Zusammengesetzte Produkte aus</w:t>
                  </w:r>
                  <w:r w:rsidR="006B0863" w:rsidRPr="00B42B9B">
                    <w:rPr>
                      <w:rFonts w:ascii="Calibri" w:hAnsi="Calibri" w:cs="Calibri"/>
                      <w:bCs/>
                      <w:color w:val="393939" w:themeColor="background2" w:themeShade="40"/>
                      <w:sz w:val="18"/>
                    </w:rPr>
                    <w:t xml:space="preserve"> </w:t>
                  </w:r>
                  <w:r w:rsidRPr="00B42B9B">
                    <w:rPr>
                      <w:rFonts w:ascii="Calibri" w:hAnsi="Calibri" w:cs="Calibri"/>
                      <w:bCs/>
                      <w:color w:val="393939" w:themeColor="background2" w:themeShade="40"/>
                      <w:sz w:val="18"/>
                    </w:rPr>
                    <w:t xml:space="preserve">Holz und Holzwerkstoffen herstellen </w:t>
                  </w:r>
                </w:p>
                <w:p w14:paraId="6F35E74B" w14:textId="77777777" w:rsidR="002352B1" w:rsidRPr="00B42B9B" w:rsidRDefault="002352B1" w:rsidP="0006470E">
                  <w:pPr>
                    <w:pStyle w:val="Textkrper"/>
                    <w:spacing w:after="0" w:line="240" w:lineRule="auto"/>
                    <w:ind w:left="92" w:hanging="92"/>
                    <w:rPr>
                      <w:rFonts w:ascii="Calibri" w:hAnsi="Calibri" w:cs="Calibri"/>
                      <w:bCs/>
                      <w:color w:val="393939" w:themeColor="background2" w:themeShade="40"/>
                      <w:sz w:val="18"/>
                    </w:rPr>
                  </w:pPr>
                  <w:r w:rsidRPr="00B42B9B">
                    <w:rPr>
                      <w:rFonts w:ascii="Calibri" w:hAnsi="Calibri" w:cs="Calibri"/>
                      <w:bCs/>
                      <w:color w:val="393939" w:themeColor="background2" w:themeShade="40"/>
                      <w:sz w:val="18"/>
                    </w:rPr>
                    <w:t>- Produkte aus unterschiedlichen Werk</w:t>
                  </w:r>
                  <w:r w:rsidR="006B0863" w:rsidRPr="00B42B9B">
                    <w:rPr>
                      <w:rFonts w:ascii="Calibri" w:hAnsi="Calibri" w:cs="Calibri"/>
                      <w:bCs/>
                      <w:color w:val="393939" w:themeColor="background2" w:themeShade="40"/>
                      <w:sz w:val="18"/>
                    </w:rPr>
                    <w:t>s</w:t>
                  </w:r>
                  <w:r w:rsidRPr="00B42B9B">
                    <w:rPr>
                      <w:rFonts w:ascii="Calibri" w:hAnsi="Calibri" w:cs="Calibri"/>
                      <w:bCs/>
                      <w:color w:val="393939" w:themeColor="background2" w:themeShade="40"/>
                      <w:sz w:val="18"/>
                    </w:rPr>
                    <w:t>toffen herstellen</w:t>
                  </w:r>
                </w:p>
                <w:p w14:paraId="01F7132C" w14:textId="77777777" w:rsidR="002352B1" w:rsidRPr="00B42B9B" w:rsidRDefault="002352B1" w:rsidP="0006470E">
                  <w:pPr>
                    <w:pStyle w:val="Textkrper"/>
                    <w:spacing w:after="0" w:line="240" w:lineRule="auto"/>
                    <w:ind w:left="92" w:hanging="92"/>
                    <w:rPr>
                      <w:rFonts w:ascii="Calibri" w:hAnsi="Calibri" w:cs="Calibri"/>
                      <w:bCs/>
                      <w:color w:val="393939" w:themeColor="background2" w:themeShade="40"/>
                      <w:sz w:val="18"/>
                    </w:rPr>
                  </w:pPr>
                  <w:r w:rsidRPr="00B42B9B">
                    <w:rPr>
                      <w:rFonts w:ascii="Calibri" w:hAnsi="Calibri" w:cs="Calibri"/>
                      <w:bCs/>
                      <w:color w:val="393939" w:themeColor="background2" w:themeShade="40"/>
                      <w:sz w:val="18"/>
                    </w:rPr>
                    <w:t>- Kleinmöbel herstellen</w:t>
                  </w:r>
                </w:p>
              </w:tc>
              <w:tc>
                <w:tcPr>
                  <w:tcW w:w="864" w:type="dxa"/>
                  <w:vAlign w:val="center"/>
                </w:tcPr>
                <w:p w14:paraId="7EA73A40" w14:textId="5355E199" w:rsidR="002352B1" w:rsidRPr="00B42B9B" w:rsidRDefault="002352B1" w:rsidP="0006470E">
                  <w:pPr>
                    <w:pStyle w:val="Textkrper"/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</w:rPr>
                  </w:pPr>
                  <w:r w:rsidRPr="00B42B9B">
                    <w:rPr>
                      <w:rFonts w:ascii="Calibri" w:hAnsi="Calibri" w:cs="Calibri"/>
                      <w:b/>
                      <w:bCs/>
                      <w:color w:val="393939" w:themeColor="background2" w:themeShade="40"/>
                      <w:sz w:val="18"/>
                    </w:rPr>
                    <w:t>9</w:t>
                  </w:r>
                </w:p>
              </w:tc>
            </w:tr>
            <w:tr w:rsidR="006B0863" w:rsidRPr="00B42B9B" w14:paraId="43F3BFAE" w14:textId="77777777" w:rsidTr="00B42B9B">
              <w:tc>
                <w:tcPr>
                  <w:tcW w:w="3654" w:type="dxa"/>
                </w:tcPr>
                <w:p w14:paraId="7801653A" w14:textId="77777777" w:rsidR="002352B1" w:rsidRPr="00B42B9B" w:rsidRDefault="002352B1" w:rsidP="0006470E">
                  <w:pPr>
                    <w:pStyle w:val="Textkrper"/>
                    <w:spacing w:after="0" w:line="240" w:lineRule="auto"/>
                    <w:rPr>
                      <w:rFonts w:ascii="Calibri" w:hAnsi="Calibri" w:cs="Calibri"/>
                      <w:bCs/>
                      <w:color w:val="393939" w:themeColor="background2" w:themeShade="40"/>
                      <w:sz w:val="18"/>
                    </w:rPr>
                  </w:pPr>
                </w:p>
              </w:tc>
              <w:tc>
                <w:tcPr>
                  <w:tcW w:w="864" w:type="dxa"/>
                  <w:vAlign w:val="center"/>
                </w:tcPr>
                <w:p w14:paraId="6895553C" w14:textId="77777777" w:rsidR="002352B1" w:rsidRPr="00B42B9B" w:rsidRDefault="002352B1" w:rsidP="0006470E">
                  <w:pPr>
                    <w:pStyle w:val="Textkrper"/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bCs/>
                      <w:color w:val="393939" w:themeColor="background2" w:themeShade="40"/>
                      <w:sz w:val="18"/>
                    </w:rPr>
                  </w:pPr>
                </w:p>
              </w:tc>
            </w:tr>
            <w:tr w:rsidR="006B0863" w:rsidRPr="00B42B9B" w14:paraId="46899554" w14:textId="77777777" w:rsidTr="00B42B9B">
              <w:tc>
                <w:tcPr>
                  <w:tcW w:w="3654" w:type="dxa"/>
                </w:tcPr>
                <w:p w14:paraId="790D4ABA" w14:textId="77777777" w:rsidR="002352B1" w:rsidRPr="00B42B9B" w:rsidRDefault="002352B1" w:rsidP="0006470E">
                  <w:pPr>
                    <w:pStyle w:val="Textkrper"/>
                    <w:spacing w:after="0" w:line="240" w:lineRule="auto"/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  <w:szCs w:val="24"/>
                    </w:rPr>
                  </w:pPr>
                  <w:r w:rsidRPr="00B42B9B"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  <w:szCs w:val="24"/>
                    </w:rPr>
                    <w:t xml:space="preserve">Berufsbezogener </w:t>
                  </w:r>
                  <w:r w:rsidR="00B0141A" w:rsidRPr="00B42B9B"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  <w:szCs w:val="24"/>
                    </w:rPr>
                    <w:t>Lernb</w:t>
                  </w:r>
                  <w:r w:rsidRPr="00B42B9B"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  <w:szCs w:val="24"/>
                    </w:rPr>
                    <w:t xml:space="preserve">ereich </w:t>
                  </w:r>
                  <w:r w:rsidR="007B3836" w:rsidRPr="00B42B9B"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  <w:szCs w:val="24"/>
                    </w:rPr>
                    <w:t>-</w:t>
                  </w:r>
                  <w:r w:rsidRPr="00B42B9B"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  <w:szCs w:val="24"/>
                    </w:rPr>
                    <w:t xml:space="preserve"> Praxis</w:t>
                  </w:r>
                </w:p>
                <w:p w14:paraId="0DF8BD94" w14:textId="77777777" w:rsidR="002352B1" w:rsidRPr="00B42B9B" w:rsidRDefault="002352B1" w:rsidP="0006470E">
                  <w:pPr>
                    <w:pStyle w:val="Textkrper"/>
                    <w:spacing w:after="0" w:line="240" w:lineRule="auto"/>
                    <w:rPr>
                      <w:rFonts w:ascii="Calibri" w:hAnsi="Calibri" w:cs="Calibri"/>
                      <w:bCs/>
                      <w:color w:val="393939" w:themeColor="background2" w:themeShade="40"/>
                      <w:sz w:val="18"/>
                    </w:rPr>
                  </w:pPr>
                  <w:r w:rsidRPr="00B42B9B">
                    <w:rPr>
                      <w:rFonts w:ascii="Calibri" w:hAnsi="Calibri" w:cs="Calibri"/>
                      <w:color w:val="393939" w:themeColor="background2" w:themeShade="40"/>
                      <w:sz w:val="18"/>
                      <w:szCs w:val="18"/>
                    </w:rPr>
                    <w:t>mit den Lernfeldern wie in der Theorie</w:t>
                  </w:r>
                </w:p>
              </w:tc>
              <w:tc>
                <w:tcPr>
                  <w:tcW w:w="864" w:type="dxa"/>
                  <w:tcBorders>
                    <w:bottom w:val="single" w:sz="4" w:space="0" w:color="auto"/>
                  </w:tcBorders>
                  <w:vAlign w:val="center"/>
                </w:tcPr>
                <w:p w14:paraId="1A8DA1EC" w14:textId="77777777" w:rsidR="002352B1" w:rsidRPr="00B42B9B" w:rsidRDefault="002352B1" w:rsidP="0006470E">
                  <w:pPr>
                    <w:pStyle w:val="Textkrper"/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bCs/>
                      <w:color w:val="393939" w:themeColor="background2" w:themeShade="40"/>
                      <w:sz w:val="18"/>
                    </w:rPr>
                  </w:pPr>
                  <w:r w:rsidRPr="00B42B9B"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</w:rPr>
                    <w:t>18</w:t>
                  </w:r>
                </w:p>
              </w:tc>
            </w:tr>
            <w:tr w:rsidR="006B0863" w:rsidRPr="00B42B9B" w14:paraId="25CAF5EB" w14:textId="77777777" w:rsidTr="00B42B9B">
              <w:trPr>
                <w:trHeight w:val="281"/>
              </w:trPr>
              <w:tc>
                <w:tcPr>
                  <w:tcW w:w="3654" w:type="dxa"/>
                  <w:vAlign w:val="bottom"/>
                </w:tcPr>
                <w:p w14:paraId="27329301" w14:textId="77777777" w:rsidR="005318CE" w:rsidRPr="00B42B9B" w:rsidRDefault="005318CE" w:rsidP="0006470E">
                  <w:pPr>
                    <w:pStyle w:val="Textkrper"/>
                    <w:spacing w:after="0" w:line="240" w:lineRule="auto"/>
                    <w:rPr>
                      <w:rFonts w:ascii="Calibri" w:hAnsi="Calibri" w:cs="Calibri"/>
                      <w:bCs/>
                      <w:color w:val="393939" w:themeColor="background2" w:themeShade="40"/>
                      <w:sz w:val="18"/>
                    </w:rPr>
                  </w:pPr>
                  <w:r w:rsidRPr="00B42B9B"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  <w:szCs w:val="24"/>
                    </w:rPr>
                    <w:t>Unterrichtsstunden pro Woche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</w:tcBorders>
                  <w:vAlign w:val="bottom"/>
                </w:tcPr>
                <w:p w14:paraId="5A3E5EE2" w14:textId="77777777" w:rsidR="005318CE" w:rsidRPr="00B42B9B" w:rsidRDefault="005318CE" w:rsidP="005349F3">
                  <w:pPr>
                    <w:pStyle w:val="Textkrper"/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</w:rPr>
                  </w:pPr>
                  <w:r w:rsidRPr="00B42B9B">
                    <w:rPr>
                      <w:rFonts w:ascii="Calibri" w:hAnsi="Calibri" w:cs="Calibri"/>
                      <w:b/>
                      <w:color w:val="393939" w:themeColor="background2" w:themeShade="40"/>
                      <w:sz w:val="18"/>
                    </w:rPr>
                    <w:t>36</w:t>
                  </w:r>
                </w:p>
              </w:tc>
            </w:tr>
          </w:tbl>
          <w:p w14:paraId="76490ED6" w14:textId="77777777" w:rsidR="002352B1" w:rsidRPr="00B42B9B" w:rsidRDefault="002352B1" w:rsidP="0006470E">
            <w:pPr>
              <w:pStyle w:val="Textkrper"/>
              <w:spacing w:after="0" w:line="240" w:lineRule="auto"/>
              <w:rPr>
                <w:rFonts w:ascii="Calibri" w:hAnsi="Calibri" w:cs="Calibri"/>
                <w:color w:val="393939" w:themeColor="background2" w:themeShade="40"/>
                <w:sz w:val="20"/>
                <w:szCs w:val="20"/>
              </w:rPr>
            </w:pPr>
          </w:p>
          <w:p w14:paraId="6BCB191B" w14:textId="77777777" w:rsidR="0037743C" w:rsidRPr="00B42B9B" w:rsidRDefault="005318CE" w:rsidP="0006470E">
            <w:pPr>
              <w:pStyle w:val="Textkrper"/>
              <w:spacing w:after="0" w:line="240" w:lineRule="auto"/>
              <w:rPr>
                <w:rFonts w:ascii="Calibri" w:hAnsi="Calibri" w:cs="Calibri"/>
                <w:color w:val="393939" w:themeColor="background2" w:themeShade="40"/>
                <w:sz w:val="20"/>
                <w:szCs w:val="20"/>
              </w:rPr>
            </w:pPr>
            <w:r w:rsidRPr="00B42B9B">
              <w:rPr>
                <w:rFonts w:ascii="Calibri" w:hAnsi="Calibri" w:cs="Calibri"/>
                <w:color w:val="393939" w:themeColor="background2" w:themeShade="40"/>
                <w:sz w:val="20"/>
                <w:szCs w:val="20"/>
              </w:rPr>
              <w:t xml:space="preserve">Im Rahmen des berufsbezogenen Lernbereichs - Praxis ist eine praktische Ausbildung in einem </w:t>
            </w:r>
            <w:r w:rsidR="001304CA" w:rsidRPr="00B42B9B">
              <w:rPr>
                <w:rFonts w:ascii="Calibri" w:hAnsi="Calibri" w:cs="Calibri"/>
                <w:color w:val="393939" w:themeColor="background2" w:themeShade="40"/>
                <w:sz w:val="20"/>
                <w:szCs w:val="20"/>
              </w:rPr>
              <w:t>einschlägigen</w:t>
            </w:r>
            <w:r w:rsidRPr="00B42B9B">
              <w:rPr>
                <w:rFonts w:ascii="Calibri" w:hAnsi="Calibri" w:cs="Calibri"/>
                <w:color w:val="393939" w:themeColor="background2" w:themeShade="40"/>
                <w:sz w:val="20"/>
                <w:szCs w:val="20"/>
              </w:rPr>
              <w:t xml:space="preserve"> </w:t>
            </w:r>
            <w:r w:rsidR="00BC3868" w:rsidRPr="00B42B9B">
              <w:rPr>
                <w:rFonts w:ascii="Calibri" w:hAnsi="Calibri" w:cs="Calibri"/>
                <w:color w:val="393939" w:themeColor="background2" w:themeShade="40"/>
                <w:sz w:val="20"/>
                <w:szCs w:val="20"/>
              </w:rPr>
              <w:t>Betrieb</w:t>
            </w:r>
            <w:r w:rsidRPr="00B42B9B">
              <w:rPr>
                <w:rFonts w:ascii="Calibri" w:hAnsi="Calibri" w:cs="Calibri"/>
                <w:color w:val="393939" w:themeColor="background2" w:themeShade="40"/>
                <w:sz w:val="20"/>
                <w:szCs w:val="20"/>
              </w:rPr>
              <w:t xml:space="preserve"> zu absolvieren. Die praktische Ausbildung umfasst mindestens 160 Stunden und wird geblockt in 4 Wochen durchgeführt. Der genaue Zeitraum wird zu Beginn des Schuljahres mitgeteilt. Während der praktischen Ausbildung gelten die in dem Unternehmen festgelegten Arbeitszeiten.</w:t>
            </w:r>
          </w:p>
          <w:p w14:paraId="698F1A44" w14:textId="77777777" w:rsidR="00FD08A8" w:rsidRPr="00B42B9B" w:rsidRDefault="00FD08A8" w:rsidP="0006470E">
            <w:pPr>
              <w:pStyle w:val="Textkrper"/>
              <w:spacing w:after="0" w:line="240" w:lineRule="auto"/>
              <w:rPr>
                <w:rFonts w:ascii="Calibri" w:hAnsi="Calibri" w:cs="Calibri"/>
                <w:color w:val="393939" w:themeColor="background2" w:themeShade="40"/>
                <w:sz w:val="20"/>
                <w:szCs w:val="20"/>
              </w:rPr>
            </w:pPr>
          </w:p>
          <w:p w14:paraId="31EF8D7A" w14:textId="064C6B4E" w:rsidR="00FD08A8" w:rsidRPr="00B42B9B" w:rsidRDefault="00FD08A8" w:rsidP="0006470E">
            <w:pPr>
              <w:pStyle w:val="Textkrper"/>
              <w:spacing w:after="0" w:line="240" w:lineRule="auto"/>
              <w:rPr>
                <w:rFonts w:ascii="Calibri" w:hAnsi="Calibri" w:cs="Calibri"/>
                <w:color w:val="393939" w:themeColor="background2" w:themeShade="40"/>
                <w:sz w:val="18"/>
                <w:szCs w:val="18"/>
              </w:rPr>
            </w:pPr>
            <w:r w:rsidRPr="00B42B9B">
              <w:rPr>
                <w:rFonts w:ascii="Calibri" w:hAnsi="Calibri" w:cs="Calibri"/>
                <w:color w:val="393939" w:themeColor="background2" w:themeShade="40"/>
                <w:sz w:val="20"/>
                <w:szCs w:val="20"/>
              </w:rPr>
              <w:t>Im fachpraktischen Unterricht wird der zweiwöchige Maschinenlehrgang TSM1 durchgeführt. Dieser berechtigt zur Teilnahme an den weiterführenden Kursen TSM2</w:t>
            </w:r>
            <w:r w:rsidR="0016128A" w:rsidRPr="00B42B9B">
              <w:rPr>
                <w:rFonts w:ascii="Calibri" w:hAnsi="Calibri" w:cs="Calibri"/>
                <w:color w:val="393939" w:themeColor="background2" w:themeShade="40"/>
                <w:sz w:val="20"/>
                <w:szCs w:val="20"/>
              </w:rPr>
              <w:t> </w:t>
            </w:r>
            <w:r w:rsidRPr="00B42B9B">
              <w:rPr>
                <w:rFonts w:ascii="Calibri" w:hAnsi="Calibri" w:cs="Calibri"/>
                <w:color w:val="393939" w:themeColor="background2" w:themeShade="40"/>
                <w:sz w:val="20"/>
                <w:szCs w:val="20"/>
              </w:rPr>
              <w:t>+ 3 und ist Voraussetzung für die Zulassung zur Gesellenprüfung.</w:t>
            </w:r>
          </w:p>
        </w:tc>
        <w:tc>
          <w:tcPr>
            <w:tcW w:w="5386" w:type="dxa"/>
            <w:gridSpan w:val="2"/>
            <w:tcMar>
              <w:top w:w="113" w:type="dxa"/>
              <w:left w:w="432" w:type="dxa"/>
            </w:tcMar>
          </w:tcPr>
          <w:p w14:paraId="4E1354F1" w14:textId="77777777" w:rsidR="005D6C9F" w:rsidRPr="00B42B9B" w:rsidRDefault="005D6C9F" w:rsidP="00AC0512">
            <w:pPr>
              <w:shd w:val="clear" w:color="auto" w:fill="B4C6E7"/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B42B9B">
              <w:rPr>
                <w:rFonts w:ascii="Calibri" w:hAnsi="Calibri" w:cs="Calibri"/>
                <w:b/>
                <w:smallCaps/>
                <w:color w:val="393939" w:themeColor="background2" w:themeShade="40"/>
                <w:sz w:val="26"/>
                <w:szCs w:val="26"/>
              </w:rPr>
              <w:t>Abschl</w:t>
            </w:r>
            <w:r w:rsidR="00644222" w:rsidRPr="00B42B9B">
              <w:rPr>
                <w:rFonts w:ascii="Calibri" w:hAnsi="Calibri" w:cs="Calibri"/>
                <w:b/>
                <w:smallCaps/>
                <w:color w:val="393939" w:themeColor="background2" w:themeShade="40"/>
                <w:sz w:val="26"/>
                <w:szCs w:val="26"/>
              </w:rPr>
              <w:t>uss</w:t>
            </w:r>
          </w:p>
          <w:p w14:paraId="56AE704D" w14:textId="77777777" w:rsidR="005D6C9F" w:rsidRPr="00B42B9B" w:rsidRDefault="005D6C9F" w:rsidP="0006470E">
            <w:pPr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7D171023" w14:textId="77777777" w:rsidR="005318CE" w:rsidRPr="00B42B9B" w:rsidRDefault="005318CE" w:rsidP="0006470E">
            <w:pPr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B42B9B">
              <w:rPr>
                <w:rFonts w:ascii="Calibri" w:hAnsi="Calibri" w:cs="Calibri"/>
                <w:color w:val="393939" w:themeColor="background2" w:themeShade="40"/>
              </w:rPr>
              <w:t xml:space="preserve">Am Ende des Bildungsganges wird eine </w:t>
            </w:r>
            <w:r w:rsidRPr="00B42B9B">
              <w:rPr>
                <w:rFonts w:ascii="Calibri" w:hAnsi="Calibri" w:cs="Calibri"/>
                <w:b/>
                <w:color w:val="393939" w:themeColor="background2" w:themeShade="40"/>
              </w:rPr>
              <w:t>Abschlussprüfung</w:t>
            </w:r>
            <w:r w:rsidRPr="00B42B9B">
              <w:rPr>
                <w:rFonts w:ascii="Calibri" w:hAnsi="Calibri" w:cs="Calibri"/>
                <w:color w:val="393939" w:themeColor="background2" w:themeShade="40"/>
              </w:rPr>
              <w:t xml:space="preserve"> durchgeführt. Die Prüfung besteht aus</w:t>
            </w:r>
          </w:p>
          <w:p w14:paraId="78D30A91" w14:textId="77777777" w:rsidR="005318CE" w:rsidRPr="00B42B9B" w:rsidRDefault="005318CE" w:rsidP="0006470E">
            <w:pPr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5349669E" w14:textId="77777777" w:rsidR="005318CE" w:rsidRPr="00B42B9B" w:rsidRDefault="005318CE" w:rsidP="0006470E">
            <w:pPr>
              <w:numPr>
                <w:ilvl w:val="0"/>
                <w:numId w:val="16"/>
              </w:numPr>
              <w:tabs>
                <w:tab w:val="clear" w:pos="681"/>
                <w:tab w:val="num" w:pos="252"/>
              </w:tabs>
              <w:spacing w:after="0" w:line="240" w:lineRule="auto"/>
              <w:ind w:left="252" w:hanging="252"/>
              <w:rPr>
                <w:rFonts w:ascii="Calibri" w:hAnsi="Calibri" w:cs="Calibri"/>
                <w:bCs/>
                <w:color w:val="393939" w:themeColor="background2" w:themeShade="40"/>
              </w:rPr>
            </w:pPr>
            <w:r w:rsidRPr="00B42B9B">
              <w:rPr>
                <w:rFonts w:ascii="Calibri" w:hAnsi="Calibri" w:cs="Calibri"/>
                <w:bCs/>
                <w:color w:val="393939" w:themeColor="background2" w:themeShade="40"/>
              </w:rPr>
              <w:t>einer 90-minütigen Klausur</w:t>
            </w:r>
            <w:r w:rsidR="00B42B9B" w:rsidRPr="00B42B9B">
              <w:rPr>
                <w:rFonts w:ascii="Calibri" w:hAnsi="Calibri" w:cs="Calibri"/>
                <w:bCs/>
                <w:color w:val="393939" w:themeColor="background2" w:themeShade="40"/>
              </w:rPr>
              <w:t>arbeit</w:t>
            </w:r>
            <w:r w:rsidRPr="00B42B9B">
              <w:rPr>
                <w:rFonts w:ascii="Calibri" w:hAnsi="Calibri" w:cs="Calibri"/>
                <w:bCs/>
                <w:color w:val="393939" w:themeColor="background2" w:themeShade="40"/>
              </w:rPr>
              <w:t xml:space="preserve"> im berufsbezogenen Lernbereich - Theorie und</w:t>
            </w:r>
          </w:p>
          <w:p w14:paraId="41F2A4AC" w14:textId="77777777" w:rsidR="005318CE" w:rsidRPr="00B42B9B" w:rsidRDefault="005318CE" w:rsidP="0006470E">
            <w:pPr>
              <w:numPr>
                <w:ilvl w:val="0"/>
                <w:numId w:val="16"/>
              </w:numPr>
              <w:tabs>
                <w:tab w:val="clear" w:pos="681"/>
                <w:tab w:val="num" w:pos="252"/>
              </w:tabs>
              <w:spacing w:after="0" w:line="240" w:lineRule="auto"/>
              <w:ind w:left="252" w:hanging="252"/>
              <w:rPr>
                <w:rFonts w:ascii="Calibri" w:hAnsi="Calibri" w:cs="Calibri"/>
                <w:bCs/>
                <w:color w:val="393939" w:themeColor="background2" w:themeShade="40"/>
              </w:rPr>
            </w:pPr>
            <w:r w:rsidRPr="00B42B9B">
              <w:rPr>
                <w:rFonts w:ascii="Calibri" w:hAnsi="Calibri" w:cs="Calibri"/>
                <w:bCs/>
                <w:color w:val="393939" w:themeColor="background2" w:themeShade="40"/>
              </w:rPr>
              <w:t>einer praktischen Aufgabe aus dem berufsbezogenen Lernbereich - Praxis.</w:t>
            </w:r>
          </w:p>
          <w:p w14:paraId="14A43C32" w14:textId="77777777" w:rsidR="005318CE" w:rsidRPr="00B42B9B" w:rsidRDefault="005318CE" w:rsidP="0006470E">
            <w:pPr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7BA5F83E" w14:textId="77777777" w:rsidR="005318CE" w:rsidRPr="00B42B9B" w:rsidRDefault="005318CE" w:rsidP="0006470E">
            <w:pPr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 w:rsidRPr="00B42B9B">
              <w:rPr>
                <w:rFonts w:ascii="Calibri" w:hAnsi="Calibri" w:cs="Calibri"/>
                <w:color w:val="393939" w:themeColor="background2" w:themeShade="40"/>
              </w:rPr>
              <w:t xml:space="preserve">Den </w:t>
            </w:r>
            <w:r w:rsidRPr="00B42B9B">
              <w:rPr>
                <w:rFonts w:ascii="Calibri" w:hAnsi="Calibri" w:cs="Calibri"/>
                <w:b/>
                <w:color w:val="393939" w:themeColor="background2" w:themeShade="40"/>
              </w:rPr>
              <w:t>Abschluss</w:t>
            </w:r>
            <w:r w:rsidRPr="00B42B9B">
              <w:rPr>
                <w:rFonts w:ascii="Calibri" w:hAnsi="Calibri" w:cs="Calibri"/>
                <w:color w:val="393939" w:themeColor="background2" w:themeShade="40"/>
              </w:rPr>
              <w:t xml:space="preserve"> erwirbt, wer in allen drei Lernbereichen mindestens mit </w:t>
            </w:r>
            <w:r w:rsidR="00FD08A8" w:rsidRPr="00B42B9B">
              <w:rPr>
                <w:rFonts w:ascii="Calibri" w:hAnsi="Calibri" w:cs="Calibri"/>
                <w:color w:val="393939" w:themeColor="background2" w:themeShade="40"/>
              </w:rPr>
              <w:t>„</w:t>
            </w:r>
            <w:r w:rsidRPr="00B42B9B">
              <w:rPr>
                <w:rFonts w:ascii="Calibri" w:hAnsi="Calibri" w:cs="Calibri"/>
                <w:color w:val="393939" w:themeColor="background2" w:themeShade="40"/>
              </w:rPr>
              <w:t>ausreichend</w:t>
            </w:r>
            <w:r w:rsidR="00FD08A8" w:rsidRPr="00B42B9B">
              <w:rPr>
                <w:rFonts w:ascii="Calibri" w:hAnsi="Calibri" w:cs="Calibri"/>
                <w:color w:val="393939" w:themeColor="background2" w:themeShade="40"/>
              </w:rPr>
              <w:t>“</w:t>
            </w:r>
            <w:r w:rsidRPr="00B42B9B">
              <w:rPr>
                <w:rFonts w:ascii="Calibri" w:hAnsi="Calibri" w:cs="Calibri"/>
                <w:color w:val="393939" w:themeColor="background2" w:themeShade="40"/>
              </w:rPr>
              <w:t xml:space="preserve"> und in den einzelnen Fächern bzw. Lernfeldern maximal zweimal mit </w:t>
            </w:r>
            <w:r w:rsidR="00FD08A8" w:rsidRPr="00B42B9B">
              <w:rPr>
                <w:rFonts w:ascii="Calibri" w:hAnsi="Calibri" w:cs="Calibri"/>
                <w:color w:val="393939" w:themeColor="background2" w:themeShade="40"/>
              </w:rPr>
              <w:t>„</w:t>
            </w:r>
            <w:r w:rsidRPr="00B42B9B">
              <w:rPr>
                <w:rFonts w:ascii="Calibri" w:hAnsi="Calibri" w:cs="Calibri"/>
                <w:color w:val="393939" w:themeColor="background2" w:themeShade="40"/>
              </w:rPr>
              <w:t>mangelhaft</w:t>
            </w:r>
            <w:r w:rsidR="00FD08A8" w:rsidRPr="00B42B9B">
              <w:rPr>
                <w:rFonts w:ascii="Calibri" w:hAnsi="Calibri" w:cs="Calibri"/>
                <w:color w:val="393939" w:themeColor="background2" w:themeShade="40"/>
              </w:rPr>
              <w:t>“</w:t>
            </w:r>
            <w:r w:rsidRPr="00B42B9B">
              <w:rPr>
                <w:rFonts w:ascii="Calibri" w:hAnsi="Calibri" w:cs="Calibri"/>
                <w:color w:val="393939" w:themeColor="background2" w:themeShade="40"/>
              </w:rPr>
              <w:t xml:space="preserve"> oder einmal mit </w:t>
            </w:r>
            <w:r w:rsidR="00FD08A8" w:rsidRPr="00B42B9B">
              <w:rPr>
                <w:rFonts w:ascii="Calibri" w:hAnsi="Calibri" w:cs="Calibri"/>
                <w:color w:val="393939" w:themeColor="background2" w:themeShade="40"/>
              </w:rPr>
              <w:t>„</w:t>
            </w:r>
            <w:r w:rsidRPr="00B42B9B">
              <w:rPr>
                <w:rFonts w:ascii="Calibri" w:hAnsi="Calibri" w:cs="Calibri"/>
                <w:color w:val="393939" w:themeColor="background2" w:themeShade="40"/>
              </w:rPr>
              <w:t>ungenügend</w:t>
            </w:r>
            <w:r w:rsidR="00FD08A8" w:rsidRPr="00B42B9B">
              <w:rPr>
                <w:rFonts w:ascii="Calibri" w:hAnsi="Calibri" w:cs="Calibri"/>
                <w:color w:val="393939" w:themeColor="background2" w:themeShade="40"/>
              </w:rPr>
              <w:t>“</w:t>
            </w:r>
            <w:r w:rsidRPr="00B42B9B">
              <w:rPr>
                <w:rFonts w:ascii="Calibri" w:hAnsi="Calibri" w:cs="Calibri"/>
                <w:color w:val="393939" w:themeColor="background2" w:themeShade="40"/>
              </w:rPr>
              <w:t xml:space="preserve"> bewertet wird.</w:t>
            </w:r>
          </w:p>
          <w:p w14:paraId="29315790" w14:textId="77777777" w:rsidR="005318CE" w:rsidRPr="00B42B9B" w:rsidRDefault="005318CE" w:rsidP="0006470E">
            <w:pPr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64F8FEA9" w14:textId="2F4BCC0F" w:rsidR="00CD1AC3" w:rsidRPr="00B42B9B" w:rsidRDefault="005D6C9F" w:rsidP="005349F3">
            <w:pPr>
              <w:pStyle w:val="Blocktext"/>
              <w:spacing w:after="0" w:line="240" w:lineRule="auto"/>
              <w:ind w:left="0" w:right="0"/>
              <w:rPr>
                <w:rFonts w:ascii="Calibri" w:hAnsi="Calibri" w:cs="Calibri"/>
                <w:color w:val="393939" w:themeColor="background2" w:themeShade="40"/>
              </w:rPr>
            </w:pPr>
            <w:r w:rsidRPr="00B42B9B">
              <w:rPr>
                <w:rFonts w:ascii="Calibri" w:hAnsi="Calibri" w:cs="Calibri"/>
                <w:color w:val="393939" w:themeColor="background2" w:themeShade="40"/>
              </w:rPr>
              <w:t xml:space="preserve">Der erfolgreiche Besuch der </w:t>
            </w:r>
            <w:r w:rsidR="005318CE" w:rsidRPr="00B42B9B">
              <w:rPr>
                <w:rFonts w:ascii="Calibri" w:hAnsi="Calibri" w:cs="Calibri"/>
                <w:color w:val="393939" w:themeColor="background2" w:themeShade="40"/>
              </w:rPr>
              <w:t>Berufsfachschule -</w:t>
            </w:r>
            <w:r w:rsidR="00FD08A8" w:rsidRPr="00B42B9B">
              <w:rPr>
                <w:rFonts w:ascii="Calibri" w:hAnsi="Calibri" w:cs="Calibri"/>
                <w:color w:val="393939" w:themeColor="background2" w:themeShade="40"/>
              </w:rPr>
              <w:t xml:space="preserve"> </w:t>
            </w:r>
            <w:r w:rsidRPr="00B42B9B">
              <w:rPr>
                <w:rFonts w:ascii="Calibri" w:hAnsi="Calibri" w:cs="Calibri"/>
                <w:color w:val="393939" w:themeColor="background2" w:themeShade="40"/>
              </w:rPr>
              <w:t>Holztechnik</w:t>
            </w:r>
            <w:r w:rsidR="005318CE" w:rsidRPr="00B42B9B">
              <w:rPr>
                <w:rFonts w:ascii="Calibri" w:hAnsi="Calibri" w:cs="Calibri"/>
                <w:color w:val="393939" w:themeColor="background2" w:themeShade="40"/>
              </w:rPr>
              <w:t xml:space="preserve"> - </w:t>
            </w:r>
            <w:r w:rsidRPr="00B42B9B">
              <w:rPr>
                <w:rFonts w:ascii="Calibri" w:hAnsi="Calibri" w:cs="Calibri"/>
                <w:color w:val="393939" w:themeColor="background2" w:themeShade="40"/>
              </w:rPr>
              <w:t>kann auf eine anschließende Berufsausbildung in einem holzverarbeitenden Beruf (z.</w:t>
            </w:r>
            <w:r w:rsidR="002352B1" w:rsidRPr="00B42B9B">
              <w:rPr>
                <w:rFonts w:ascii="Calibri" w:hAnsi="Calibri" w:cs="Calibri"/>
                <w:color w:val="393939" w:themeColor="background2" w:themeShade="40"/>
              </w:rPr>
              <w:t> </w:t>
            </w:r>
            <w:r w:rsidRPr="00B42B9B">
              <w:rPr>
                <w:rFonts w:ascii="Calibri" w:hAnsi="Calibri" w:cs="Calibri"/>
                <w:color w:val="393939" w:themeColor="background2" w:themeShade="40"/>
              </w:rPr>
              <w:t>B. Tischler/</w:t>
            </w:r>
            <w:r w:rsidR="002352B1" w:rsidRPr="00B42B9B">
              <w:rPr>
                <w:rFonts w:ascii="Calibri" w:hAnsi="Calibri" w:cs="Calibri"/>
                <w:color w:val="393939" w:themeColor="background2" w:themeShade="40"/>
              </w:rPr>
              <w:t>-</w:t>
            </w:r>
            <w:r w:rsidRPr="00B42B9B">
              <w:rPr>
                <w:rFonts w:ascii="Calibri" w:hAnsi="Calibri" w:cs="Calibri"/>
                <w:color w:val="393939" w:themeColor="background2" w:themeShade="40"/>
              </w:rPr>
              <w:t>in) als 1.</w:t>
            </w:r>
            <w:r w:rsidR="002352B1" w:rsidRPr="00B42B9B">
              <w:rPr>
                <w:rFonts w:ascii="Calibri" w:hAnsi="Calibri" w:cs="Calibri"/>
                <w:color w:val="393939" w:themeColor="background2" w:themeShade="40"/>
              </w:rPr>
              <w:t> </w:t>
            </w:r>
            <w:r w:rsidRPr="00B42B9B">
              <w:rPr>
                <w:rFonts w:ascii="Calibri" w:hAnsi="Calibri" w:cs="Calibri"/>
                <w:color w:val="393939" w:themeColor="background2" w:themeShade="40"/>
              </w:rPr>
              <w:t>Ausbildungsjahr angerechnet wer</w:t>
            </w:r>
            <w:r w:rsidR="00FD08A8" w:rsidRPr="00B42B9B">
              <w:rPr>
                <w:rFonts w:ascii="Calibri" w:hAnsi="Calibri" w:cs="Calibri"/>
                <w:color w:val="393939" w:themeColor="background2" w:themeShade="40"/>
              </w:rPr>
              <w:t>den.</w:t>
            </w:r>
          </w:p>
          <w:p w14:paraId="3F4E80F2" w14:textId="74ED187E" w:rsidR="00CD1AC3" w:rsidRPr="00B42B9B" w:rsidRDefault="00CD1AC3" w:rsidP="0006470E">
            <w:pPr>
              <w:pStyle w:val="Blocktext"/>
              <w:spacing w:after="0" w:line="240" w:lineRule="auto"/>
              <w:ind w:left="0" w:right="0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41B59ECD" w14:textId="77777777" w:rsidR="00CD1AC3" w:rsidRPr="00B42B9B" w:rsidRDefault="0030785B" w:rsidP="00CD1AC3">
            <w:pPr>
              <w:pStyle w:val="Blocktext"/>
              <w:spacing w:after="0" w:line="240" w:lineRule="auto"/>
              <w:ind w:left="0" w:right="0"/>
              <w:rPr>
                <w:rFonts w:ascii="Calibri" w:hAnsi="Calibri" w:cs="Calibri"/>
                <w:color w:val="393939" w:themeColor="background2" w:themeShade="40"/>
              </w:rPr>
            </w:pPr>
            <w:r w:rsidRPr="00B42B9B">
              <w:rPr>
                <w:rFonts w:ascii="Calibri" w:hAnsi="Calibri" w:cs="Calibri"/>
                <w:color w:val="393939" w:themeColor="background2" w:themeShade="40"/>
              </w:rPr>
              <w:t xml:space="preserve">Mit vielen Betrieben </w:t>
            </w:r>
            <w:r w:rsidR="007C454F" w:rsidRPr="00B42B9B">
              <w:rPr>
                <w:rFonts w:ascii="Calibri" w:hAnsi="Calibri" w:cs="Calibri"/>
                <w:color w:val="393939" w:themeColor="background2" w:themeShade="40"/>
              </w:rPr>
              <w:t>kann</w:t>
            </w:r>
            <w:r w:rsidRPr="00B42B9B">
              <w:rPr>
                <w:rFonts w:ascii="Calibri" w:hAnsi="Calibri" w:cs="Calibri"/>
                <w:color w:val="393939" w:themeColor="background2" w:themeShade="40"/>
              </w:rPr>
              <w:t xml:space="preserve"> bereits vor Beginn der Berufsfachschule - Holztechnik - ein Vorvertrag zum Berufsausbildungsvertrag </w:t>
            </w:r>
            <w:r w:rsidR="007C454F" w:rsidRPr="00B42B9B">
              <w:rPr>
                <w:rFonts w:ascii="Calibri" w:hAnsi="Calibri" w:cs="Calibri"/>
                <w:color w:val="393939" w:themeColor="background2" w:themeShade="40"/>
              </w:rPr>
              <w:t>abgeschlossen werden.</w:t>
            </w:r>
          </w:p>
          <w:p w14:paraId="6F9A04F9" w14:textId="77777777" w:rsidR="00BC3868" w:rsidRPr="00B42B9B" w:rsidRDefault="00BC3868" w:rsidP="00CD1AC3">
            <w:pPr>
              <w:pStyle w:val="Blocktext"/>
              <w:spacing w:after="0" w:line="240" w:lineRule="auto"/>
              <w:ind w:left="0" w:right="0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02BDB0E2" w14:textId="34442ACB" w:rsidR="005349F3" w:rsidRDefault="00BC3868" w:rsidP="005349F3">
            <w:pPr>
              <w:pStyle w:val="Blocktext"/>
              <w:spacing w:after="0" w:line="240" w:lineRule="auto"/>
              <w:ind w:left="0" w:right="0"/>
              <w:rPr>
                <w:rFonts w:ascii="Calibri" w:hAnsi="Calibri" w:cs="Calibri"/>
                <w:color w:val="393939" w:themeColor="background2" w:themeShade="40"/>
              </w:rPr>
            </w:pPr>
            <w:r w:rsidRPr="00B42B9B">
              <w:rPr>
                <w:rFonts w:ascii="Calibri" w:hAnsi="Calibri" w:cs="Calibri"/>
                <w:color w:val="393939" w:themeColor="background2" w:themeShade="40"/>
              </w:rPr>
              <w:t>Der Betrieb verpflichtet sich in der Regel</w:t>
            </w:r>
            <w:r w:rsidR="00673B88" w:rsidRPr="00B42B9B">
              <w:rPr>
                <w:rFonts w:ascii="Calibri" w:hAnsi="Calibri" w:cs="Calibri"/>
                <w:color w:val="393939" w:themeColor="background2" w:themeShade="40"/>
              </w:rPr>
              <w:t>,</w:t>
            </w:r>
            <w:r w:rsidRPr="00B42B9B">
              <w:rPr>
                <w:rFonts w:ascii="Calibri" w:hAnsi="Calibri" w:cs="Calibri"/>
                <w:color w:val="393939" w:themeColor="background2" w:themeShade="40"/>
              </w:rPr>
              <w:t xml:space="preserve"> nach erfolgreichem Abschluss der Berufsfachschule mit dem Berufsfachschüler oder der Berufsfachschülerin einen Ausbildungsvertrag für das zweite und dritte Lehrjahr abzuschließen.</w:t>
            </w:r>
            <w:r w:rsidR="005349F3" w:rsidRPr="00B42B9B">
              <w:rPr>
                <w:rFonts w:ascii="Calibri" w:hAnsi="Calibri" w:cs="Calibri"/>
                <w:color w:val="393939" w:themeColor="background2" w:themeShade="40"/>
              </w:rPr>
              <w:t xml:space="preserve"> </w:t>
            </w:r>
          </w:p>
          <w:p w14:paraId="4C1F0DBF" w14:textId="2FD1E578" w:rsidR="009C177C" w:rsidRDefault="009C177C" w:rsidP="005349F3">
            <w:pPr>
              <w:pStyle w:val="Blocktext"/>
              <w:spacing w:after="0" w:line="240" w:lineRule="auto"/>
              <w:ind w:left="0" w:right="0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29552691" w14:textId="00EF86B5" w:rsidR="009C177C" w:rsidRPr="00B42B9B" w:rsidRDefault="009C177C" w:rsidP="009C177C">
            <w:pPr>
              <w:shd w:val="clear" w:color="auto" w:fill="B4C6E7"/>
              <w:spacing w:after="0" w:line="240" w:lineRule="auto"/>
              <w:rPr>
                <w:rFonts w:ascii="Calibri" w:hAnsi="Calibri" w:cs="Calibri"/>
                <w:color w:val="393939" w:themeColor="background2" w:themeShade="40"/>
              </w:rPr>
            </w:pPr>
            <w:r>
              <w:rPr>
                <w:rFonts w:ascii="Calibri" w:hAnsi="Calibri" w:cs="Calibri"/>
                <w:b/>
                <w:smallCaps/>
                <w:color w:val="393939" w:themeColor="background2" w:themeShade="40"/>
                <w:sz w:val="26"/>
                <w:szCs w:val="26"/>
              </w:rPr>
              <w:t>Ansprechpersonen</w:t>
            </w:r>
          </w:p>
          <w:p w14:paraId="6B622251" w14:textId="14CB4A2A" w:rsidR="00224ED9" w:rsidRPr="00224ED9" w:rsidRDefault="00DE6A44" w:rsidP="00224ED9">
            <w:pPr>
              <w:pStyle w:val="Blocktext"/>
              <w:spacing w:after="0" w:line="240" w:lineRule="auto"/>
              <w:ind w:left="0" w:right="0"/>
              <w:rPr>
                <w:rFonts w:ascii="Calibri" w:hAnsi="Calibri" w:cs="Calibri"/>
                <w:color w:val="393939" w:themeColor="background2" w:themeShade="4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noProof/>
                <w:color w:val="393939" w:themeColor="background2" w:themeShade="40"/>
                <w:sz w:val="18"/>
                <w:lang w:eastAsia="de-DE"/>
              </w:rPr>
              <w:drawing>
                <wp:anchor distT="0" distB="0" distL="114300" distR="114300" simplePos="0" relativeHeight="251681280" behindDoc="0" locked="0" layoutInCell="1" allowOverlap="1" wp14:anchorId="0ED034AD" wp14:editId="14D75D05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70485</wp:posOffset>
                  </wp:positionV>
                  <wp:extent cx="654155" cy="906780"/>
                  <wp:effectExtent l="0" t="0" r="0" b="7620"/>
                  <wp:wrapNone/>
                  <wp:docPr id="414790530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35" r="25753"/>
                          <a:stretch/>
                        </pic:blipFill>
                        <pic:spPr bwMode="auto">
                          <a:xfrm>
                            <a:off x="0" y="0"/>
                            <a:ext cx="654155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noProof/>
                <w:color w:val="393939" w:themeColor="background2" w:themeShade="40"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6160" behindDoc="0" locked="0" layoutInCell="1" allowOverlap="1" wp14:anchorId="6ED1BDB8" wp14:editId="0020FE7B">
                  <wp:simplePos x="0" y="0"/>
                  <wp:positionH relativeFrom="column">
                    <wp:posOffset>2390164</wp:posOffset>
                  </wp:positionH>
                  <wp:positionV relativeFrom="paragraph">
                    <wp:posOffset>69951</wp:posOffset>
                  </wp:positionV>
                  <wp:extent cx="622328" cy="906780"/>
                  <wp:effectExtent l="0" t="0" r="6350" b="7620"/>
                  <wp:wrapNone/>
                  <wp:docPr id="249047842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4" r="12805" b="29011"/>
                          <a:stretch/>
                        </pic:blipFill>
                        <pic:spPr bwMode="auto">
                          <a:xfrm>
                            <a:off x="0" y="0"/>
                            <a:ext cx="622328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6012" w:rsidRPr="00224ED9">
              <w:rPr>
                <w:rFonts w:ascii="Calibri" w:hAnsi="Calibri" w:cs="Calibri"/>
                <w:noProof/>
                <w:color w:val="393939" w:themeColor="background2" w:themeShade="40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64896" behindDoc="0" locked="0" layoutInCell="1" allowOverlap="1" wp14:anchorId="6CBE6CDE" wp14:editId="22204DC8">
                      <wp:simplePos x="0" y="0"/>
                      <wp:positionH relativeFrom="column">
                        <wp:posOffset>599396</wp:posOffset>
                      </wp:positionH>
                      <wp:positionV relativeFrom="paragraph">
                        <wp:posOffset>12065</wp:posOffset>
                      </wp:positionV>
                      <wp:extent cx="1685290" cy="1404620"/>
                      <wp:effectExtent l="0" t="0" r="0" b="0"/>
                      <wp:wrapNone/>
                      <wp:docPr id="33637394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529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76AF7E" w14:textId="6FB6AE9F" w:rsidR="00224ED9" w:rsidRPr="00C95AF1" w:rsidRDefault="00224ED9" w:rsidP="00E3719F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95AF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Bodo Wasserberg</w:t>
                                  </w:r>
                                </w:p>
                                <w:p w14:paraId="52AFBE2C" w14:textId="7F587110" w:rsidR="00224ED9" w:rsidRPr="00224ED9" w:rsidRDefault="00224ED9" w:rsidP="00224ED9">
                                  <w:pPr>
                                    <w:spacing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24ED9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Abteilungsleit</w:t>
                                  </w:r>
                                  <w:r w:rsidR="00C95AF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 w:rsidRPr="00224ED9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E3719F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Technik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shapetype w14:anchorId="6CBE6C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47.2pt;margin-top:.95pt;width:132.7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NL+QEAAM4DAAAOAAAAZHJzL2Uyb0RvYy54bWysU9uO2yAQfa/Uf0C8N3aiJN1YcVbb3aaq&#10;tL1I234AwThGBYYOJHb69R1wNhu1b1X9gMDDnJlz5rC+HaxhR4VBg6v5dFJyppyERrt9zb9/2765&#10;4SxE4RphwKman1Tgt5vXr9a9r9QMOjCNQkYgLlS9r3kXo6+KIshOWREm4JWjYAtoRaQj7osGRU/o&#10;1hSzslwWPWDjEaQKgf4+jEG+yfhtq2T80rZBRWZqTr3FvGJed2ktNmtR7VH4TstzG+IfurBCOyp6&#10;gXoQUbAD6r+grJYIAdo4kWALaFstVeZAbKblH2yeOuFV5kLiBH+RKfw/WPn5+OS/IovDOxhogJlE&#10;8I8gfwTm4L4Tbq/uEKHvlGio8DRJVvQ+VOfUJHWoQgLZ9Z+goSGLQ4QMNLRokyrEkxE6DeB0EV0N&#10;kclUcnmzmK0oJCk2nZfz5SyPpRDVc7rHED8osCxtao401Qwvjo8hpnZE9XwlVXOw1cbkyRrH+pqv&#10;FrNFTriKWB3JeEbbmt+U6RutkFi+d01OjkKbcU8FjDvTTkxHznHYDXQx0d9BcyIBEEaD0YOgTQf4&#10;i7OezFXz8PMgUHFmPjoScTWdz5Mb82G+eEuMGV5HdtcR4SRB1TxyNm7vY3Zw4hr8HYm91VmGl07O&#10;vZJpsjpngydXXp/zrZdnuPkNAAD//wMAUEsDBBQABgAIAAAAIQDqiYfg3QAAAAgBAAAPAAAAZHJz&#10;L2Rvd25yZXYueG1sTI/BTsMwEETvSPyDtUjcqNO0UBLiVBVqyxFoI85uvCQR8Tqy3TT8PcsJjjsz&#10;mn1TrCfbixF96BwpmM8SEEi1Mx01Cqrj7u4RRIiajO4doYJvDLAur68KnRt3oXccD7ERXEIh1wra&#10;GIdcylC3aHWYuQGJvU/nrY58+kYary9cbnuZJsmDtLoj/tDqAZ9brL8OZ6tgiMN+9eJf3zbb3ZhU&#10;H/sq7ZqtUrc30+YJRMQp/oXhF5/RoWSmkzuTCaJXkC2XnGQ9A8H24j7jJScFabqYgywL+X9A+QMA&#10;AP//AwBQSwECLQAUAAYACAAAACEAtoM4kv4AAADhAQAAEwAAAAAAAAAAAAAAAAAAAAAAW0NvbnRl&#10;bnRfVHlwZXNdLnhtbFBLAQItABQABgAIAAAAIQA4/SH/1gAAAJQBAAALAAAAAAAAAAAAAAAAAC8B&#10;AABfcmVscy8ucmVsc1BLAQItABQABgAIAAAAIQBwYZNL+QEAAM4DAAAOAAAAAAAAAAAAAAAAAC4C&#10;AABkcnMvZTJvRG9jLnhtbFBLAQItABQABgAIAAAAIQDqiYfg3QAAAAgBAAAPAAAAAAAAAAAAAAAA&#10;AFMEAABkcnMvZG93bnJldi54bWxQSwUGAAAAAAQABADzAAAAXQUAAAAA&#10;" filled="f" stroked="f">
                      <v:textbox style="mso-fit-shape-to-text:t">
                        <w:txbxContent>
                          <w:p w14:paraId="4476AF7E" w14:textId="6FB6AE9F" w:rsidR="00224ED9" w:rsidRPr="00C95AF1" w:rsidRDefault="00224ED9" w:rsidP="00E3719F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95AF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Bodo Wasserberg</w:t>
                            </w:r>
                          </w:p>
                          <w:p w14:paraId="52AFBE2C" w14:textId="7F587110" w:rsidR="00224ED9" w:rsidRPr="00224ED9" w:rsidRDefault="00224ED9" w:rsidP="00224ED9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24ED9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Abteilungsleit</w:t>
                            </w:r>
                            <w:r w:rsidR="00C95AF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er</w:t>
                            </w:r>
                            <w:r w:rsidRPr="00224ED9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3719F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Technik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177C">
              <w:rPr>
                <w:rFonts w:ascii="Calibri" w:hAnsi="Calibri" w:cs="Calibri"/>
                <w:color w:val="393939" w:themeColor="background2" w:themeShade="40"/>
              </w:rPr>
              <w:t xml:space="preserve">                     </w:t>
            </w:r>
          </w:p>
          <w:p w14:paraId="0917FC7E" w14:textId="5E83F595" w:rsidR="009C177C" w:rsidRDefault="009C177C" w:rsidP="005349F3">
            <w:pPr>
              <w:pStyle w:val="Blocktext"/>
              <w:spacing w:after="0" w:line="240" w:lineRule="auto"/>
              <w:ind w:left="0" w:right="0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2884D2B3" w14:textId="34A6205D" w:rsidR="009C177C" w:rsidRDefault="009C177C" w:rsidP="005349F3">
            <w:pPr>
              <w:pStyle w:val="Blocktext"/>
              <w:spacing w:after="0" w:line="240" w:lineRule="auto"/>
              <w:ind w:left="0" w:right="0"/>
              <w:rPr>
                <w:rFonts w:ascii="Calibri" w:hAnsi="Calibri" w:cs="Calibri"/>
                <w:color w:val="393939" w:themeColor="background2" w:themeShade="40"/>
              </w:rPr>
            </w:pPr>
          </w:p>
          <w:p w14:paraId="42377B49" w14:textId="7F702E26" w:rsidR="005349F3" w:rsidRPr="00B42B9B" w:rsidRDefault="00EE6012" w:rsidP="005349F3">
            <w:pPr>
              <w:pStyle w:val="Blocktext"/>
              <w:spacing w:after="0" w:line="240" w:lineRule="auto"/>
              <w:ind w:left="0" w:right="0"/>
              <w:rPr>
                <w:rFonts w:ascii="Calibri" w:hAnsi="Calibri" w:cs="Calibri"/>
                <w:vanish/>
                <w:color w:val="393939" w:themeColor="background2" w:themeShade="40"/>
              </w:rPr>
            </w:pPr>
            <w:r w:rsidRPr="00224ED9">
              <w:rPr>
                <w:rFonts w:ascii="Calibri" w:hAnsi="Calibri" w:cs="Calibri"/>
                <w:noProof/>
                <w:color w:val="393939" w:themeColor="background2" w:themeShade="40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66944" behindDoc="0" locked="0" layoutInCell="1" allowOverlap="1" wp14:anchorId="55C8EA2D" wp14:editId="7D0EFDE1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163644</wp:posOffset>
                      </wp:positionV>
                      <wp:extent cx="1726490" cy="1404620"/>
                      <wp:effectExtent l="0" t="0" r="0" b="5080"/>
                      <wp:wrapNone/>
                      <wp:docPr id="17499664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649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38448D" w14:textId="0F05E0F3" w:rsidR="00224ED9" w:rsidRPr="00C95AF1" w:rsidRDefault="00224ED9" w:rsidP="00E3719F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95AF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Marcello Laveneziana</w:t>
                                  </w:r>
                                </w:p>
                                <w:p w14:paraId="60AAB62E" w14:textId="6BD01E79" w:rsidR="00224ED9" w:rsidRPr="00224ED9" w:rsidRDefault="00224ED9" w:rsidP="00E3719F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Teamleit</w:t>
                                  </w:r>
                                  <w:r w:rsidR="00C95AF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 w:rsidRPr="00224ED9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Holztechnik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shape w14:anchorId="55C8EA2D" id="_x0000_s1027" type="#_x0000_t202" style="position:absolute;margin-left:51.9pt;margin-top:12.9pt;width:135.95pt;height:110.6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5P6/AEAANUDAAAOAAAAZHJzL2Uyb0RvYy54bWysU9Fu2yAUfZ+0f0C8L3YiJ22sOFXXLtOk&#10;rpvU9QMwxjEacBmQ2NnX74LdNNreqvkBgS/33HvOPWxuBq3IUTgvwVR0PsspEYZDI82+os8/dh+u&#10;Kf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8lrxarIo1hjjG5kVerBZpLBkrX9Kt8+GzAE3ipqIOp5rg2fHBh9gOK1+uxGoGdlKpNFllSF/R&#10;9XKxTAkXES0DGk9JXdHrPH6jFSLLT6ZJyYFJNe6xgDIT7ch05ByGeiCymTSJKtTQnFAHB6PP8F3g&#10;pgP3m5IePVZR/+vAnKBEfTGo5XpeFNGU6VAsr5A4cZeR+jLCDEeoigZKxu1dSEaOlL29Rc13Mqnx&#10;2snUMnoniTT5PJrz8pxuvb7G7R8AAAD//wMAUEsDBBQABgAIAAAAIQDkQIUP3gAAAAoBAAAPAAAA&#10;ZHJzL2Rvd25yZXYueG1sTI9BT8MwDIXvSPyHyEjcWELHKCpNpwlt4wiMinPWmLaicaIm68q/x5zg&#10;ZD376fl75Xp2g5hwjL0nDbcLBQKp8banVkP9vrt5ABGTIWsGT6jhGyOsq8uL0hTWn+kNp0NqBYdQ&#10;LIyGLqVQSBmbDp2JCx+Q+PbpR2cSy7GVdjRnDneDzJS6l870xB86E/Cpw+brcHIaQgr7/Hl8ed1s&#10;d5OqP/Z11rdbra+v5s0jiIRz+jPDLz6jQ8VMR38iG8XAWi0ZPWnIVjzZsMxXOYgjL+5yBbIq5f8K&#10;1Q8AAAD//wMAUEsBAi0AFAAGAAgAAAAhALaDOJL+AAAA4QEAABMAAAAAAAAAAAAAAAAAAAAAAFtD&#10;b250ZW50X1R5cGVzXS54bWxQSwECLQAUAAYACAAAACEAOP0h/9YAAACUAQAACwAAAAAAAAAAAAAA&#10;AAAvAQAAX3JlbHMvLnJlbHNQSwECLQAUAAYACAAAACEAZz+T+vwBAADVAwAADgAAAAAAAAAAAAAA&#10;AAAuAgAAZHJzL2Uyb0RvYy54bWxQSwECLQAUAAYACAAAACEA5ECFD94AAAAKAQAADwAAAAAAAAAA&#10;AAAAAABWBAAAZHJzL2Rvd25yZXYueG1sUEsFBgAAAAAEAAQA8wAAAGEFAAAAAA==&#10;" filled="f" stroked="f">
                      <v:textbox style="mso-fit-shape-to-text:t">
                        <w:txbxContent>
                          <w:p w14:paraId="4338448D" w14:textId="0F05E0F3" w:rsidR="00224ED9" w:rsidRPr="00C95AF1" w:rsidRDefault="00224ED9" w:rsidP="00E3719F">
                            <w:pPr>
                              <w:spacing w:after="0" w:line="240" w:lineRule="auto"/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95AF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Marcello Laveneziana</w:t>
                            </w:r>
                          </w:p>
                          <w:p w14:paraId="60AAB62E" w14:textId="6BD01E79" w:rsidR="00224ED9" w:rsidRPr="00224ED9" w:rsidRDefault="00224ED9" w:rsidP="00E3719F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Teamleit</w:t>
                            </w:r>
                            <w:r w:rsidR="00C95AF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er</w:t>
                            </w:r>
                            <w:r w:rsidRPr="00224ED9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Holztechnik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81674D" w14:textId="77777777" w:rsidR="005349F3" w:rsidRPr="00B42B9B" w:rsidRDefault="005349F3" w:rsidP="005349F3">
            <w:pPr>
              <w:pStyle w:val="Blocktext"/>
              <w:spacing w:after="0" w:line="240" w:lineRule="auto"/>
              <w:ind w:left="0" w:right="0"/>
              <w:rPr>
                <w:rFonts w:ascii="Calibri" w:hAnsi="Calibri" w:cs="Calibri"/>
                <w:vanish/>
                <w:color w:val="393939" w:themeColor="background2" w:themeShade="40"/>
              </w:rPr>
            </w:pPr>
            <w:r w:rsidRPr="00B42B9B">
              <w:rPr>
                <w:rFonts w:ascii="Calibri" w:hAnsi="Calibri" w:cs="Calibri"/>
                <w:vanish/>
                <w:color w:val="393939" w:themeColor="background2" w:themeShade="40"/>
              </w:rPr>
              <w:t>Nach dem Besuch der Einjährigen Berufsfachschule - Holztechnik - endet die Schulpflicht, sofern kein Ausbildungsvertrag abgeschlossen wird.</w:t>
            </w:r>
          </w:p>
          <w:p w14:paraId="3064E644" w14:textId="77777777" w:rsidR="00BC3868" w:rsidRPr="00B42B9B" w:rsidRDefault="00BC3868" w:rsidP="00673B88">
            <w:pPr>
              <w:pStyle w:val="Blocktext"/>
              <w:spacing w:after="0" w:line="240" w:lineRule="auto"/>
              <w:ind w:left="0" w:right="0"/>
              <w:rPr>
                <w:rFonts w:ascii="Calibri" w:hAnsi="Calibri" w:cs="Calibri"/>
                <w:color w:val="393939" w:themeColor="background2" w:themeShade="40"/>
              </w:rPr>
            </w:pPr>
          </w:p>
        </w:tc>
      </w:tr>
    </w:tbl>
    <w:p w14:paraId="72F1F5F6" w14:textId="4AC573C1" w:rsidR="00ED7C90" w:rsidRPr="00B42B9B" w:rsidRDefault="00ED7C90" w:rsidP="0006470E">
      <w:pPr>
        <w:pStyle w:val="KeinLeerraum"/>
        <w:rPr>
          <w:rFonts w:ascii="Calibri" w:hAnsi="Calibri" w:cs="Calibri"/>
          <w:sz w:val="2"/>
          <w:szCs w:val="2"/>
        </w:rPr>
      </w:pPr>
    </w:p>
    <w:sectPr w:rsidR="00ED7C90" w:rsidRPr="00B42B9B" w:rsidSect="00D439C7">
      <w:headerReference w:type="default" r:id="rId26"/>
      <w:footerReference w:type="first" r:id="rId27"/>
      <w:pgSz w:w="16838" w:h="11906" w:orient="landscape" w:code="9"/>
      <w:pgMar w:top="567" w:right="1224" w:bottom="284" w:left="1224" w:header="23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2237E7" w14:textId="77777777" w:rsidR="00FE2344" w:rsidRDefault="00FE2344" w:rsidP="0037743C">
      <w:pPr>
        <w:spacing w:after="0" w:line="240" w:lineRule="auto"/>
      </w:pPr>
      <w:r>
        <w:separator/>
      </w:r>
    </w:p>
  </w:endnote>
  <w:endnote w:type="continuationSeparator" w:id="0">
    <w:p w14:paraId="3B569BF1" w14:textId="77777777" w:rsidR="00FE2344" w:rsidRDefault="00FE2344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42477" w14:textId="763C66A5" w:rsidR="00D439C7" w:rsidRDefault="00D439C7">
    <w:pPr>
      <w:pStyle w:val="Fuzeile"/>
    </w:pPr>
    <w:r>
      <w:t xml:space="preserve">                                                              </w:t>
    </w:r>
    <w:r w:rsidRPr="00B42B9B">
      <w:rPr>
        <w:rFonts w:ascii="Calibri" w:hAnsi="Calibri" w:cs="Calibri"/>
        <w:color w:val="393939" w:themeColor="background2" w:themeShade="40"/>
        <w:sz w:val="16"/>
      </w:rPr>
      <w:t xml:space="preserve">Stand: </w:t>
    </w:r>
    <w:r>
      <w:rPr>
        <w:rFonts w:ascii="Calibri" w:hAnsi="Calibri" w:cs="Calibri"/>
        <w:color w:val="393939" w:themeColor="background2" w:themeShade="40"/>
        <w:sz w:val="16"/>
      </w:rPr>
      <w:t>September</w:t>
    </w:r>
    <w:r w:rsidRPr="00B42B9B">
      <w:rPr>
        <w:rFonts w:ascii="Calibri" w:hAnsi="Calibri" w:cs="Calibri"/>
        <w:color w:val="393939" w:themeColor="background2" w:themeShade="40"/>
        <w:sz w:val="16"/>
      </w:rPr>
      <w:t xml:space="preserve"> 20</w:t>
    </w:r>
    <w:r>
      <w:rPr>
        <w:rFonts w:ascii="Calibri" w:hAnsi="Calibri" w:cs="Calibri"/>
        <w:color w:val="393939" w:themeColor="background2" w:themeShade="40"/>
        <w:sz w:val="16"/>
      </w:rPr>
      <w:t>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A3ABF0" w14:textId="77777777" w:rsidR="00FE2344" w:rsidRDefault="00FE2344" w:rsidP="0037743C">
      <w:pPr>
        <w:spacing w:after="0" w:line="240" w:lineRule="auto"/>
      </w:pPr>
      <w:r>
        <w:separator/>
      </w:r>
    </w:p>
  </w:footnote>
  <w:footnote w:type="continuationSeparator" w:id="0">
    <w:p w14:paraId="635CFE95" w14:textId="77777777" w:rsidR="00FE2344" w:rsidRDefault="00FE2344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994421" w14:textId="1A6F8076" w:rsidR="003E1E9B" w:rsidRDefault="00795438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4529DCDE" wp14:editId="17A6CC94">
              <wp:simplePos x="0" y="0"/>
              <wp:positionH relativeFrom="page">
                <wp:posOffset>3490595</wp:posOffset>
              </wp:positionH>
              <wp:positionV relativeFrom="page">
                <wp:posOffset>413385</wp:posOffset>
              </wp:positionV>
              <wp:extent cx="3673475" cy="6590665"/>
              <wp:effectExtent l="0" t="0" r="3175" b="635"/>
              <wp:wrapNone/>
              <wp:docPr id="3" name="Falzlinien" descr="Falzlinie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673475" cy="6590665"/>
                        <a:chOff x="-52393" y="0"/>
                        <a:chExt cx="3386248" cy="7772400"/>
                      </a:xfrm>
                    </wpg:grpSpPr>
                    <wps:wsp>
                      <wps:cNvPr id="2" name="Gerader Verbinder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5" name="Gerader Verbinder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group w14:anchorId="4176CC1A" id="Falzlinien" o:spid="_x0000_s1026" alt="Falzlinien" style="position:absolute;margin-left:274.85pt;margin-top:32.55pt;width:289.25pt;height:518.95pt;z-index:-251659264;mso-position-horizontal-relative:page;mso-position-vertical-relative:page;mso-width-relative:margin;mso-height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9vbwIAAPkHAAAOAAAAZHJzL2Uyb0RvYy54bWzsVT1v2zAQ3Qv0PxDcY8mSLTuC7QxJ4yVt&#10;jabtTlOURJQiCZKx7H/fI2VLhtMUSIouRTUQ/Lh7d/f4Tlzc7BuBdsxYruQSj0cxRkxSVXBZLfG3&#10;r/dXc4ysI7IgQkm2xAdm8c3q/btFq3OWqFqJghkEINLmrV7i2jmdR5GlNWuIHSnNJByWyjTEwdJU&#10;UWFIC+iNiJI4zqJWmUIbRZm1sHvXHeJVwC9LRt3nsrTMIbHEkJsLownj1o/RakHyyhBdc3pMg7wh&#10;i4ZwCUF7qDviCHoy/BlUw6lRVpVuRFUTqbLklIUaoJpxfFHN2qgnHWqp8rbSPU1A7QVPb4aln3Zr&#10;ox/1xnTZw/RB0R8WeIlaXeXn535dDcb70jTeCYpA+8DooWeU7R2isJlms3Qym2JE4SybXsdZNu04&#10;pzVcjPe7mibpdYrR4EzrDyf3dJ4lE5CQd5/NZskkDlcWkbyLHnLsc2o1iMgOPNk/4+mxJpoF+q3n&#10;YWMQL0DjGEnSgJTXzBAv3u/MbLn0s7EvzScB1rdyY44re2T3grDnhZ9YA6G+VDDJtbFuzVSD/GSJ&#10;BZc+R5KT3YN1/toGE78tpB+tEry450KEhW8udisM2hFoi201DgDiqfmoim5vPo17pkMvevOAfYYE&#10;kTw63IHNuxrDzB0E6yJ/YSVQBnfcBeiBuhiEUiZd4CwggbV3KyHL3jEOmf3W8WjvXVlo+Nc49x4h&#10;spKud264VOZX0d3+lHLZ2Z8Y6Or2FGxVcQi3H6gBRXaq+OvShD57SZrJq6SZwjefAtzQlP+1+c9q&#10;M/xE4X0J/X18C/0Ddr4OIh9e7NVPAAAA//8DAFBLAwQUAAYACAAAACEAJv/eaeIAAAAMAQAADwAA&#10;AGRycy9kb3ducmV2LnhtbEyPwU7DMAyG70i8Q2QkbixNR8dWmk7TBJwmJDYktJvXeG21JqmarO3e&#10;nvQEN1v+9Pv7s/WoG9ZT52prJIhZBIxMYVVtSgnfh/enJTDn0ShsrCEJN3Kwzu/vMkyVHcwX9Xtf&#10;shBiXIoSKu/blHNXVKTRzWxLJtzOttPow9qVXHU4hHDd8DiKFlxjbcKHClvaVlRc9lct4WPAYTMX&#10;b/3uct7ejofk82cnSMrHh3HzCszT6P9gmPSDOuTB6WSvRjnWSEieVy8BlbBIBLAJEPEyBnaapmge&#10;Ac8z/r9E/gsAAP//AwBQSwECLQAUAAYACAAAACEAtoM4kv4AAADhAQAAEwAAAAAAAAAAAAAAAAAA&#10;AAAAW0NvbnRlbnRfVHlwZXNdLnhtbFBLAQItABQABgAIAAAAIQA4/SH/1gAAAJQBAAALAAAAAAAA&#10;AAAAAAAAAC8BAABfcmVscy8ucmVsc1BLAQItABQABgAIAAAAIQBRfN9vbwIAAPkHAAAOAAAAAAAA&#10;AAAAAAAAAC4CAABkcnMvZTJvRG9jLnhtbFBLAQItABQABgAIAAAAIQAm/95p4gAAAAwBAAAPAAAA&#10;AAAAAAAAAAAAAMkEAABkcnMvZG93bnJldi54bWxQSwUGAAAAAAQABADzAAAA2AUAAAAA&#10;">
              <v:line id="Gerader Verbinder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Gerader Verbinder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/cgxAAAANoAAAAPAAAAZHJzL2Rvd25yZXYueG1sRI9Pa8JA&#10;FMTvhX6H5QnedKMQaWM20gqGlrYH/90f2WcSm30bsquJ394tCD0OM/MbJl0NphFX6lxtWcFsGoEg&#10;LqyuuVRw2G8mLyCcR9bYWCYFN3Kwyp6fUky07XlL150vRYCwS1BB5X2bSOmKigy6qW2Jg3eynUEf&#10;ZFdK3WEf4KaR8yhaSIM1h4UKW1pXVPzuLkbB5hN/vuL+fXHMv9fbPC5eL+dcKzUeDW9LEJ4G/x9+&#10;tD+0ghj+roQbILM7AAAA//8DAFBLAQItABQABgAIAAAAIQDb4fbL7gAAAIUBAAATAAAAAAAAAAAA&#10;AAAAAAAAAABbQ29udGVudF9UeXBlc10ueG1sUEsBAi0AFAAGAAgAAAAhAFr0LFu/AAAAFQEAAAsA&#10;AAAAAAAAAAAAAAAAHwEAAF9yZWxzLy5yZWxzUEsBAi0AFAAGAAgAAAAhADff9yDEAAAA2gAAAA8A&#10;AAAAAAAAAAAAAAAABwIAAGRycy9kb3ducmV2LnhtbFBLBQYAAAAAAwADALcAAAD4AgAAAAA=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9617C71"/>
    <w:multiLevelType w:val="hybridMultilevel"/>
    <w:tmpl w:val="C7E65A24"/>
    <w:lvl w:ilvl="0" w:tplc="6D64F522">
      <w:start w:val="1"/>
      <w:numFmt w:val="bullet"/>
      <w:lvlText w:val=""/>
      <w:lvlJc w:val="left"/>
      <w:pPr>
        <w:tabs>
          <w:tab w:val="num" w:pos="681"/>
        </w:tabs>
        <w:ind w:left="681" w:hanging="397"/>
      </w:pPr>
      <w:rPr>
        <w:rFonts w:ascii="Wingdings" w:hAnsi="Wingdings" w:hint="default"/>
        <w:b w:val="0"/>
        <w:color w:val="auto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4BA0F9B"/>
    <w:multiLevelType w:val="hybridMultilevel"/>
    <w:tmpl w:val="CA2E004C"/>
    <w:lvl w:ilvl="0" w:tplc="B6BE0FE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A632CB"/>
    <w:multiLevelType w:val="hybridMultilevel"/>
    <w:tmpl w:val="784CA02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9FB"/>
    <w:rsid w:val="00016C11"/>
    <w:rsid w:val="000370A5"/>
    <w:rsid w:val="000425F6"/>
    <w:rsid w:val="0006470E"/>
    <w:rsid w:val="00066F12"/>
    <w:rsid w:val="00075279"/>
    <w:rsid w:val="000A2F31"/>
    <w:rsid w:val="00100949"/>
    <w:rsid w:val="00100E3E"/>
    <w:rsid w:val="00106010"/>
    <w:rsid w:val="00106625"/>
    <w:rsid w:val="001304CA"/>
    <w:rsid w:val="00151A67"/>
    <w:rsid w:val="0016089F"/>
    <w:rsid w:val="0016128A"/>
    <w:rsid w:val="001617B5"/>
    <w:rsid w:val="00165AA0"/>
    <w:rsid w:val="00166828"/>
    <w:rsid w:val="001710DF"/>
    <w:rsid w:val="00176ACB"/>
    <w:rsid w:val="001C1C22"/>
    <w:rsid w:val="001C747A"/>
    <w:rsid w:val="00224ED9"/>
    <w:rsid w:val="002352B1"/>
    <w:rsid w:val="002355ED"/>
    <w:rsid w:val="00250B15"/>
    <w:rsid w:val="00254596"/>
    <w:rsid w:val="0025661C"/>
    <w:rsid w:val="002F17F3"/>
    <w:rsid w:val="002F5ECB"/>
    <w:rsid w:val="0030785B"/>
    <w:rsid w:val="003309C2"/>
    <w:rsid w:val="0035155A"/>
    <w:rsid w:val="0035612F"/>
    <w:rsid w:val="0037743C"/>
    <w:rsid w:val="003A2B77"/>
    <w:rsid w:val="003A64BC"/>
    <w:rsid w:val="003C0DE0"/>
    <w:rsid w:val="003E1E9B"/>
    <w:rsid w:val="00425687"/>
    <w:rsid w:val="004561BA"/>
    <w:rsid w:val="0049664C"/>
    <w:rsid w:val="004A0986"/>
    <w:rsid w:val="005318CE"/>
    <w:rsid w:val="005349F3"/>
    <w:rsid w:val="00545B66"/>
    <w:rsid w:val="00546DA1"/>
    <w:rsid w:val="00555FE1"/>
    <w:rsid w:val="00582188"/>
    <w:rsid w:val="005D6C9F"/>
    <w:rsid w:val="005E7A61"/>
    <w:rsid w:val="005F496D"/>
    <w:rsid w:val="005F697A"/>
    <w:rsid w:val="006134D3"/>
    <w:rsid w:val="00624B6C"/>
    <w:rsid w:val="00632BB1"/>
    <w:rsid w:val="00636FE2"/>
    <w:rsid w:val="00644222"/>
    <w:rsid w:val="0066227E"/>
    <w:rsid w:val="00663418"/>
    <w:rsid w:val="006656EE"/>
    <w:rsid w:val="00673B88"/>
    <w:rsid w:val="0069002D"/>
    <w:rsid w:val="006B0863"/>
    <w:rsid w:val="00704FD6"/>
    <w:rsid w:val="00712321"/>
    <w:rsid w:val="007327A6"/>
    <w:rsid w:val="007356C1"/>
    <w:rsid w:val="00751AA2"/>
    <w:rsid w:val="00787D1B"/>
    <w:rsid w:val="00795438"/>
    <w:rsid w:val="007B03D6"/>
    <w:rsid w:val="007B3836"/>
    <w:rsid w:val="007C454F"/>
    <w:rsid w:val="007C70E3"/>
    <w:rsid w:val="007F24DE"/>
    <w:rsid w:val="008102E7"/>
    <w:rsid w:val="008239FE"/>
    <w:rsid w:val="008270F4"/>
    <w:rsid w:val="008343A0"/>
    <w:rsid w:val="0085067C"/>
    <w:rsid w:val="00861EEB"/>
    <w:rsid w:val="008700B3"/>
    <w:rsid w:val="00870189"/>
    <w:rsid w:val="008A0A05"/>
    <w:rsid w:val="008A43F6"/>
    <w:rsid w:val="008C3742"/>
    <w:rsid w:val="008C6D1B"/>
    <w:rsid w:val="008D21B5"/>
    <w:rsid w:val="00917111"/>
    <w:rsid w:val="009259CC"/>
    <w:rsid w:val="00950E64"/>
    <w:rsid w:val="009741B0"/>
    <w:rsid w:val="009B0850"/>
    <w:rsid w:val="009B60FE"/>
    <w:rsid w:val="009C177C"/>
    <w:rsid w:val="009F07D5"/>
    <w:rsid w:val="00A01D2E"/>
    <w:rsid w:val="00A1048E"/>
    <w:rsid w:val="00A166D9"/>
    <w:rsid w:val="00A422BA"/>
    <w:rsid w:val="00A42C35"/>
    <w:rsid w:val="00A576FA"/>
    <w:rsid w:val="00A64546"/>
    <w:rsid w:val="00A92614"/>
    <w:rsid w:val="00A92C80"/>
    <w:rsid w:val="00AC0512"/>
    <w:rsid w:val="00AD43C1"/>
    <w:rsid w:val="00AD732A"/>
    <w:rsid w:val="00B0141A"/>
    <w:rsid w:val="00B1013A"/>
    <w:rsid w:val="00B35BD9"/>
    <w:rsid w:val="00B42B9B"/>
    <w:rsid w:val="00B74A8F"/>
    <w:rsid w:val="00BB4F31"/>
    <w:rsid w:val="00BB5156"/>
    <w:rsid w:val="00BC3868"/>
    <w:rsid w:val="00BC6586"/>
    <w:rsid w:val="00BE4988"/>
    <w:rsid w:val="00BE68A2"/>
    <w:rsid w:val="00C0278D"/>
    <w:rsid w:val="00C47498"/>
    <w:rsid w:val="00C61615"/>
    <w:rsid w:val="00C64D52"/>
    <w:rsid w:val="00C95AF1"/>
    <w:rsid w:val="00C9729D"/>
    <w:rsid w:val="00CA1864"/>
    <w:rsid w:val="00CD1AC3"/>
    <w:rsid w:val="00CD4ED2"/>
    <w:rsid w:val="00CE1E3B"/>
    <w:rsid w:val="00D01DAE"/>
    <w:rsid w:val="00D0388F"/>
    <w:rsid w:val="00D109FB"/>
    <w:rsid w:val="00D14043"/>
    <w:rsid w:val="00D2631E"/>
    <w:rsid w:val="00D308CF"/>
    <w:rsid w:val="00D36638"/>
    <w:rsid w:val="00D439C7"/>
    <w:rsid w:val="00D711DE"/>
    <w:rsid w:val="00D91EF3"/>
    <w:rsid w:val="00DC332A"/>
    <w:rsid w:val="00DE6A44"/>
    <w:rsid w:val="00E00FDA"/>
    <w:rsid w:val="00E10836"/>
    <w:rsid w:val="00E36671"/>
    <w:rsid w:val="00E36936"/>
    <w:rsid w:val="00E3719F"/>
    <w:rsid w:val="00E52110"/>
    <w:rsid w:val="00E736DB"/>
    <w:rsid w:val="00E75E55"/>
    <w:rsid w:val="00E913C2"/>
    <w:rsid w:val="00E91887"/>
    <w:rsid w:val="00E938FB"/>
    <w:rsid w:val="00EA1F35"/>
    <w:rsid w:val="00ED7C90"/>
    <w:rsid w:val="00EE1503"/>
    <w:rsid w:val="00EE6012"/>
    <w:rsid w:val="00F01E6B"/>
    <w:rsid w:val="00F36576"/>
    <w:rsid w:val="00F44A1A"/>
    <w:rsid w:val="00F6665A"/>
    <w:rsid w:val="00F91541"/>
    <w:rsid w:val="00F97BE3"/>
    <w:rsid w:val="00FB1F73"/>
    <w:rsid w:val="00FD08A8"/>
    <w:rsid w:val="00FE2344"/>
    <w:rsid w:val="00FE2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9DD378"/>
  <w15:docId w15:val="{0A6C6359-C02D-4420-A367-F2851EE6B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de-DE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55FE1"/>
  </w:style>
  <w:style w:type="paragraph" w:styleId="berschrift1">
    <w:name w:val="heading 1"/>
    <w:basedOn w:val="Standard"/>
    <w:next w:val="Standard"/>
    <w:link w:val="berschrift1Zchn"/>
    <w:uiPriority w:val="8"/>
    <w:qFormat/>
    <w:rsid w:val="00D36638"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berschrift2">
    <w:name w:val="heading 2"/>
    <w:basedOn w:val="Standard"/>
    <w:next w:val="Standard"/>
    <w:link w:val="berschrift2Zchn"/>
    <w:uiPriority w:val="8"/>
    <w:unhideWhenUsed/>
    <w:qFormat/>
    <w:rsid w:val="00D36638"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berschrift3">
    <w:name w:val="heading 3"/>
    <w:basedOn w:val="Standard"/>
    <w:next w:val="Standard"/>
    <w:link w:val="berschrift3Zchn"/>
    <w:uiPriority w:val="8"/>
    <w:semiHidden/>
    <w:unhideWhenUsed/>
    <w:qFormat/>
    <w:rsid w:val="00D36638"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berschrift4">
    <w:name w:val="heading 4"/>
    <w:basedOn w:val="Standard"/>
    <w:next w:val="Standard"/>
    <w:link w:val="berschrift4Zchn"/>
    <w:uiPriority w:val="8"/>
    <w:semiHidden/>
    <w:unhideWhenUsed/>
    <w:qFormat/>
    <w:rsid w:val="00D366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berschrift5">
    <w:name w:val="heading 5"/>
    <w:basedOn w:val="Standard"/>
    <w:next w:val="Standard"/>
    <w:link w:val="berschrift5Zchn"/>
    <w:uiPriority w:val="8"/>
    <w:semiHidden/>
    <w:unhideWhenUsed/>
    <w:qFormat/>
    <w:rsid w:val="00D366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berschrift6">
    <w:name w:val="heading 6"/>
    <w:basedOn w:val="Standard"/>
    <w:next w:val="Standard"/>
    <w:link w:val="berschrift6Zchn"/>
    <w:uiPriority w:val="8"/>
    <w:semiHidden/>
    <w:unhideWhenUsed/>
    <w:qFormat/>
    <w:rsid w:val="00D3663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D3663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elle">
    <w:name w:val="Hosttabelle"/>
    <w:basedOn w:val="NormaleTabelle"/>
    <w:uiPriority w:val="99"/>
    <w:rsid w:val="00D36638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6638"/>
    <w:pPr>
      <w:spacing w:after="0"/>
    </w:pPr>
    <w:rPr>
      <w:rFonts w:ascii="Segoe UI" w:hAnsi="Segoe UI" w:cs="Segoe UI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6638"/>
    <w:rPr>
      <w:rFonts w:ascii="Segoe UI" w:hAnsi="Segoe UI" w:cs="Segoe UI"/>
      <w:sz w:val="18"/>
    </w:rPr>
  </w:style>
  <w:style w:type="paragraph" w:customStyle="1" w:styleId="Schlagzeile">
    <w:name w:val="Schlagzeile"/>
    <w:basedOn w:val="Standard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Standard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tzhaltertext">
    <w:name w:val="Placeholder Text"/>
    <w:basedOn w:val="Absatz-Standardschriftart"/>
    <w:uiPriority w:val="99"/>
    <w:semiHidden/>
    <w:rsid w:val="00D36638"/>
    <w:rPr>
      <w:color w:val="808080"/>
    </w:rPr>
  </w:style>
  <w:style w:type="paragraph" w:customStyle="1" w:styleId="Empfnger">
    <w:name w:val="Empfänger"/>
    <w:basedOn w:val="Standard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bsenderadresse">
    <w:name w:val="Absenderadresse"/>
    <w:basedOn w:val="Standard"/>
    <w:uiPriority w:val="3"/>
    <w:qFormat/>
    <w:rsid w:val="00D36638"/>
    <w:pPr>
      <w:spacing w:after="0" w:line="288" w:lineRule="auto"/>
    </w:pPr>
    <w:rPr>
      <w:color w:val="595959" w:themeColor="text1" w:themeTint="A6"/>
    </w:rPr>
  </w:style>
  <w:style w:type="paragraph" w:styleId="Titel">
    <w:name w:val="Title"/>
    <w:basedOn w:val="Standard"/>
    <w:link w:val="TitelZchn"/>
    <w:uiPriority w:val="5"/>
    <w:qFormat/>
    <w:rsid w:val="00D36638"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elZchn">
    <w:name w:val="Titel Zchn"/>
    <w:basedOn w:val="Absatz-Standardschriftart"/>
    <w:link w:val="Titel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Untertitel">
    <w:name w:val="Subtitle"/>
    <w:basedOn w:val="Standard"/>
    <w:link w:val="UntertitelZchn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UntertitelZchn">
    <w:name w:val="Untertitel Zchn"/>
    <w:basedOn w:val="Absatz-Standardschriftart"/>
    <w:link w:val="Untertitel"/>
    <w:uiPriority w:val="6"/>
    <w:rsid w:val="00555FE1"/>
    <w:rPr>
      <w:color w:val="2B7471" w:themeColor="accent1" w:themeShade="80"/>
    </w:rPr>
  </w:style>
  <w:style w:type="character" w:customStyle="1" w:styleId="berschrift1Zchn">
    <w:name w:val="Überschrift 1 Zchn"/>
    <w:basedOn w:val="Absatz-Standardschriftart"/>
    <w:link w:val="berschrift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berschrift2Zchn">
    <w:name w:val="Überschrift 2 Zchn"/>
    <w:basedOn w:val="Absatz-Standardschriftart"/>
    <w:link w:val="berschrift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Zitat">
    <w:name w:val="Quote"/>
    <w:basedOn w:val="Standard"/>
    <w:link w:val="ZitatZchn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ZitatZchn">
    <w:name w:val="Zitat Zchn"/>
    <w:basedOn w:val="Absatz-Standardschriftart"/>
    <w:link w:val="Zitat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Aufzhlungszeichen">
    <w:name w:val="List Bullet"/>
    <w:basedOn w:val="Standard"/>
    <w:uiPriority w:val="10"/>
    <w:unhideWhenUsed/>
    <w:qFormat/>
    <w:rsid w:val="00D36638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Kontaktinfos">
    <w:name w:val="Kontaktinfos"/>
    <w:basedOn w:val="Standard"/>
    <w:uiPriority w:val="13"/>
    <w:qFormat/>
    <w:rsid w:val="00D36638"/>
    <w:pPr>
      <w:spacing w:after="0"/>
    </w:pPr>
  </w:style>
  <w:style w:type="paragraph" w:customStyle="1" w:styleId="Website">
    <w:name w:val="Website"/>
    <w:basedOn w:val="Standard"/>
    <w:next w:val="Standard"/>
    <w:uiPriority w:val="14"/>
    <w:qFormat/>
    <w:rsid w:val="00D36638"/>
    <w:pPr>
      <w:spacing w:before="120"/>
    </w:pPr>
    <w:rPr>
      <w:color w:val="2B7471" w:themeColor="accent1" w:themeShade="80"/>
    </w:rPr>
  </w:style>
  <w:style w:type="character" w:customStyle="1" w:styleId="berschrift3Zchn">
    <w:name w:val="Überschrift 3 Zchn"/>
    <w:basedOn w:val="Absatz-Standardschriftart"/>
    <w:link w:val="berschrift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ennummer">
    <w:name w:val="List Number"/>
    <w:basedOn w:val="Standard"/>
    <w:uiPriority w:val="11"/>
    <w:unhideWhenUsed/>
    <w:rsid w:val="00D36638"/>
    <w:pPr>
      <w:numPr>
        <w:numId w:val="4"/>
      </w:numPr>
      <w:tabs>
        <w:tab w:val="left" w:pos="360"/>
      </w:tabs>
      <w:spacing w:after="120"/>
    </w:pPr>
  </w:style>
  <w:style w:type="character" w:customStyle="1" w:styleId="berschrift4Zchn">
    <w:name w:val="Überschrift 4 Zchn"/>
    <w:basedOn w:val="Absatz-Standardschriftart"/>
    <w:link w:val="berschrift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berschrift5Zchn">
    <w:name w:val="Überschrift 5 Zchn"/>
    <w:basedOn w:val="Absatz-Standardschriftart"/>
    <w:link w:val="berschrift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berschrift6Zchn">
    <w:name w:val="Überschrift 6 Zchn"/>
    <w:basedOn w:val="Absatz-Standardschriftart"/>
    <w:link w:val="berschrift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D36638"/>
    <w:rPr>
      <w:i/>
      <w:iCs/>
      <w:color w:val="2B7471" w:themeColor="accent1" w:themeShade="80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D36638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D36638"/>
    <w:rPr>
      <w:i/>
      <w:iCs/>
      <w:color w:val="2B7471" w:themeColor="accent1" w:themeShade="80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D36638"/>
    <w:rPr>
      <w:b/>
      <w:bCs/>
      <w:caps w:val="0"/>
      <w:smallCaps/>
      <w:color w:val="2B7471" w:themeColor="accent1" w:themeShade="80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36638"/>
    <w:pPr>
      <w:spacing w:before="240" w:after="0" w:line="276" w:lineRule="auto"/>
      <w:outlineLvl w:val="9"/>
    </w:pPr>
    <w:rPr>
      <w:sz w:val="32"/>
      <w:szCs w:val="32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A92C80"/>
  </w:style>
  <w:style w:type="paragraph" w:styleId="Textkrper">
    <w:name w:val="Body Text"/>
    <w:basedOn w:val="Standard"/>
    <w:link w:val="TextkrperZchn"/>
    <w:uiPriority w:val="99"/>
    <w:unhideWhenUsed/>
    <w:rsid w:val="00A92C80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92C80"/>
  </w:style>
  <w:style w:type="paragraph" w:styleId="Textkrper2">
    <w:name w:val="Body Text 2"/>
    <w:basedOn w:val="Standard"/>
    <w:link w:val="Textkrper2Zchn"/>
    <w:uiPriority w:val="99"/>
    <w:semiHidden/>
    <w:unhideWhenUsed/>
    <w:rsid w:val="00A92C80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A92C80"/>
  </w:style>
  <w:style w:type="paragraph" w:styleId="Textkrper3">
    <w:name w:val="Body Text 3"/>
    <w:basedOn w:val="Standard"/>
    <w:link w:val="Textkrper3Zchn"/>
    <w:uiPriority w:val="99"/>
    <w:unhideWhenUsed/>
    <w:rsid w:val="00A92C80"/>
    <w:pPr>
      <w:spacing w:after="120"/>
    </w:pPr>
    <w:rPr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92C80"/>
    <w:rPr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A92C80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A92C80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A92C80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A92C80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A92C80"/>
    <w:pPr>
      <w:spacing w:after="16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A92C80"/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A92C80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A92C80"/>
    <w:rPr>
      <w:szCs w:val="16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A92C80"/>
  </w:style>
  <w:style w:type="table" w:styleId="FarbigesRaster">
    <w:name w:val="Colorful Grid"/>
    <w:basedOn w:val="NormaleTabelle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A92C80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92C80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92C8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92C80"/>
    <w:rPr>
      <w:b/>
      <w:bCs/>
      <w:szCs w:val="20"/>
    </w:rPr>
  </w:style>
  <w:style w:type="table" w:styleId="DunkleListe">
    <w:name w:val="Dark List"/>
    <w:basedOn w:val="NormaleTabelle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A92C80"/>
  </w:style>
  <w:style w:type="character" w:customStyle="1" w:styleId="DatumZchn">
    <w:name w:val="Datum Zchn"/>
    <w:basedOn w:val="Absatz-Standardschriftart"/>
    <w:link w:val="Datum"/>
    <w:uiPriority w:val="99"/>
    <w:semiHidden/>
    <w:rsid w:val="00A92C80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A92C80"/>
    <w:rPr>
      <w:rFonts w:ascii="Segoe UI" w:hAnsi="Segoe UI" w:cs="Segoe UI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A92C80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A92C80"/>
  </w:style>
  <w:style w:type="character" w:styleId="Hervorhebung">
    <w:name w:val="Emphasis"/>
    <w:basedOn w:val="Absatz-Standardschriftart"/>
    <w:uiPriority w:val="20"/>
    <w:semiHidden/>
    <w:unhideWhenUsed/>
    <w:qFormat/>
    <w:rsid w:val="00A92C80"/>
    <w:rPr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92C80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92C80"/>
    <w:rPr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632BB1"/>
    <w:pPr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32BB1"/>
  </w:style>
  <w:style w:type="character" w:styleId="Funotenzeichen">
    <w:name w:val="footnote reference"/>
    <w:basedOn w:val="Absatz-Standardschriftart"/>
    <w:uiPriority w:val="99"/>
    <w:semiHidden/>
    <w:unhideWhenUsed/>
    <w:rsid w:val="00A92C80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92C80"/>
    <w:rPr>
      <w:szCs w:val="20"/>
    </w:rPr>
  </w:style>
  <w:style w:type="table" w:customStyle="1" w:styleId="Gitternetztabelle1hell1">
    <w:name w:val="Gitternetztabelle 1 hell1"/>
    <w:basedOn w:val="NormaleTabelle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11">
    <w:name w:val="Gitternetztabelle 1 hell  – Akzent 11"/>
    <w:basedOn w:val="NormaleTabelle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-Akzent21">
    <w:name w:val="Gitternetztabelle 1 hell - Akzent 21"/>
    <w:basedOn w:val="NormaleTabelle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31">
    <w:name w:val="Gitternetztabelle 1 hell  – Akzent 31"/>
    <w:basedOn w:val="NormaleTabelle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41">
    <w:name w:val="Gitternetztabelle 1 hell  – Akzent 41"/>
    <w:basedOn w:val="NormaleTabelle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51">
    <w:name w:val="Gitternetztabelle 1 hell  – Akzent 51"/>
    <w:basedOn w:val="NormaleTabelle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61">
    <w:name w:val="Gitternetztabelle 1 hell  – Akzent 61"/>
    <w:basedOn w:val="NormaleTabelle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21">
    <w:name w:val="Gitternetztabelle 21"/>
    <w:basedOn w:val="NormaleTabel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netztabelle2Akzent11">
    <w:name w:val="Gitternetztabelle 2 – Akzent 11"/>
    <w:basedOn w:val="NormaleTabel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itternetztabelle2Akzent21">
    <w:name w:val="Gitternetztabelle 2 – Akzent 21"/>
    <w:basedOn w:val="NormaleTabel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itternetztabelle2Akzent31">
    <w:name w:val="Gitternetztabelle 2 – Akzent 31"/>
    <w:basedOn w:val="NormaleTabel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itternetztabelle2Akzent41">
    <w:name w:val="Gitternetztabelle 2 – Akzent 41"/>
    <w:basedOn w:val="NormaleTabel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itternetztabelle2Akzent51">
    <w:name w:val="Gitternetztabelle 2 – Akzent 51"/>
    <w:basedOn w:val="NormaleTabel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itternetztabelle2Akzent61">
    <w:name w:val="Gitternetztabelle 2 – Akzent 61"/>
    <w:basedOn w:val="NormaleTabel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itternetztabelle31">
    <w:name w:val="Gitternetztabelle 31"/>
    <w:basedOn w:val="NormaleTabel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itternetztabelle3Akzent11">
    <w:name w:val="Gitternetztabelle 3 – Akzent 11"/>
    <w:basedOn w:val="NormaleTabel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itternetztabelle3Akzent21">
    <w:name w:val="Gitternetztabelle 3 – Akzent 21"/>
    <w:basedOn w:val="NormaleTabel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itternetztabelle3Akzent31">
    <w:name w:val="Gitternetztabelle 3 – Akzent 31"/>
    <w:basedOn w:val="NormaleTabel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itternetztabelle3Akzent41">
    <w:name w:val="Gitternetztabelle 3 – Akzent 41"/>
    <w:basedOn w:val="NormaleTabel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itternetztabelle3Akzent51">
    <w:name w:val="Gitternetztabelle 3 – Akzent 51"/>
    <w:basedOn w:val="NormaleTabel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itternetztabelle3Akzent61">
    <w:name w:val="Gitternetztabelle 3 – Akzent 61"/>
    <w:basedOn w:val="NormaleTabel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itternetztabelle41">
    <w:name w:val="Gitternetztabelle 41"/>
    <w:basedOn w:val="NormaleTabel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netztabelle4Akzent11">
    <w:name w:val="Gitternetztabelle 4 – Akzent 11"/>
    <w:basedOn w:val="NormaleTabel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itternetztabelle4Akzent31">
    <w:name w:val="Gitternetztabelle 4 – Akzent 31"/>
    <w:basedOn w:val="NormaleTabel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itternetztabelle4Akzent41">
    <w:name w:val="Gitternetztabelle 4 – Akzent 41"/>
    <w:basedOn w:val="NormaleTabel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itternetztabelle4Akzent51">
    <w:name w:val="Gitternetztabelle 4 – Akzent 51"/>
    <w:basedOn w:val="NormaleTabel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itternetztabelle4Akzent61">
    <w:name w:val="Gitternetztabelle 4 – Akzent 61"/>
    <w:basedOn w:val="NormaleTabel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itternetztabelle5dunkel1">
    <w:name w:val="Gitternetztabelle 5 dunkel1"/>
    <w:basedOn w:val="NormaleTabelle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itternetztabelle5dunkelAkzent11">
    <w:name w:val="Gitternetztabelle 5 dunkel  – Akzent 11"/>
    <w:basedOn w:val="NormaleTabelle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itternetztabelle5dunkelAkzent21">
    <w:name w:val="Gitternetztabelle 5 dunkel  – Akzent 21"/>
    <w:basedOn w:val="NormaleTabelle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itternetztabelle5dunkelAkzent31">
    <w:name w:val="Gitternetztabelle 5 dunkel  – Akzent 31"/>
    <w:basedOn w:val="NormaleTabelle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itternetztabelle5dunkelAkzent41">
    <w:name w:val="Gitternetztabelle 5 dunkel  – Akzent 41"/>
    <w:basedOn w:val="NormaleTabelle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itternetztabelle5dunkelAkzent51">
    <w:name w:val="Gitternetztabelle 5 dunkel  – Akzent 51"/>
    <w:basedOn w:val="NormaleTabelle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itternetztabelle5dunkelAkzent61">
    <w:name w:val="Gitternetztabelle 5 dunkel  – Akzent 61"/>
    <w:basedOn w:val="NormaleTabelle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tternetztabelle6farbig1">
    <w:name w:val="Gritternetztabelle 6 farbig1"/>
    <w:basedOn w:val="NormaleTabelle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netztabelle6farbigAkzent11">
    <w:name w:val="Gitternetztabelle 6 farbig – Akzent 11"/>
    <w:basedOn w:val="NormaleTabelle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itternetztabelle6farbigAkzent21">
    <w:name w:val="Gitternetztabelle 6 farbig – Akzent 21"/>
    <w:basedOn w:val="NormaleTabelle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itternetztabelle6farbigAkzent31">
    <w:name w:val="Gitternetztabelle 6 farbig – Akzent 31"/>
    <w:basedOn w:val="NormaleTabelle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itternetztabelle6farbigAkzent41">
    <w:name w:val="Gitternetztabelle 6 farbig – Akzent 41"/>
    <w:basedOn w:val="NormaleTabelle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itternetztabelle6farbigAkzent51">
    <w:name w:val="Gitternetztabelle 6 farbig – Akzent 51"/>
    <w:basedOn w:val="NormaleTabelle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itternetztabelle6farbigAkzent61">
    <w:name w:val="Gitternetztabelle 6 farbig – Akzent 61"/>
    <w:basedOn w:val="NormaleTabelle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tternetztabelle7farbig1">
    <w:name w:val="Gritternetztabelle 7 farbig1"/>
    <w:basedOn w:val="NormaleTabelle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itternetztabelle7farbigAkzent11">
    <w:name w:val="Gitternetztabelle 7 farbig – Akzent 11"/>
    <w:basedOn w:val="NormaleTabelle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itternetztabelle7farbigAkzent21">
    <w:name w:val="Gitternetztabelle 7 farbig – Akzent 21"/>
    <w:basedOn w:val="NormaleTabelle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itternetztabelle7farbigAkzent31">
    <w:name w:val="Gitternetztabelle 7 farbig – Akzent 31"/>
    <w:basedOn w:val="NormaleTabelle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itternetztabelle7farbigAkzent41">
    <w:name w:val="Gitternetztabelle 7 farbig – Akzent 41"/>
    <w:basedOn w:val="NormaleTabelle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itternetztabelle7farbigAkzent51">
    <w:name w:val="Gitternetztabelle 7 farbig – Akzent 51"/>
    <w:basedOn w:val="NormaleTabelle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itternetztabelle7farbigAkzent61">
    <w:name w:val="Gitternetztabelle 7 farbig – Akzent 61"/>
    <w:basedOn w:val="NormaleTabelle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632BB1"/>
    <w:pPr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32BB1"/>
  </w:style>
  <w:style w:type="character" w:customStyle="1" w:styleId="berschrift7Zchn">
    <w:name w:val="Überschrift 7 Zchn"/>
    <w:basedOn w:val="Absatz-Standardschriftart"/>
    <w:link w:val="berschrift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kronym">
    <w:name w:val="HTML Acronym"/>
    <w:basedOn w:val="Absatz-Standardschriftart"/>
    <w:uiPriority w:val="99"/>
    <w:semiHidden/>
    <w:unhideWhenUsed/>
    <w:rsid w:val="00A92C80"/>
  </w:style>
  <w:style w:type="paragraph" w:styleId="HTMLAdresse">
    <w:name w:val="HTML Address"/>
    <w:basedOn w:val="Standard"/>
    <w:link w:val="HTMLAdresseZchn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A92C80"/>
    <w:rPr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A92C80"/>
    <w:rPr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92C80"/>
    <w:rPr>
      <w:rFonts w:ascii="Consolas" w:hAnsi="Consolas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HellesRaster">
    <w:name w:val="Light Grid"/>
    <w:basedOn w:val="NormaleTabelle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A92C80"/>
  </w:style>
  <w:style w:type="paragraph" w:styleId="Liste">
    <w:name w:val="List"/>
    <w:basedOn w:val="Standard"/>
    <w:uiPriority w:val="99"/>
    <w:semiHidden/>
    <w:unhideWhenUsed/>
    <w:rsid w:val="00A92C80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A92C80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A92C80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A92C80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A92C80"/>
    <w:pPr>
      <w:ind w:left="1800" w:hanging="360"/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enabsatz">
    <w:name w:val="List Paragraph"/>
    <w:basedOn w:val="Standard"/>
    <w:uiPriority w:val="34"/>
    <w:semiHidden/>
    <w:unhideWhenUsed/>
    <w:qFormat/>
    <w:rsid w:val="00A92C80"/>
    <w:pPr>
      <w:ind w:left="720"/>
      <w:contextualSpacing/>
    </w:pPr>
  </w:style>
  <w:style w:type="table" w:customStyle="1" w:styleId="Listentabelle1hell1">
    <w:name w:val="Listentabelle 1 hell1"/>
    <w:basedOn w:val="NormaleTabelle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ntabelle1hellAkzent11">
    <w:name w:val="Listentabelle 1 hell  – Akzent 11"/>
    <w:basedOn w:val="NormaleTabelle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entabelle1hellAkzent21">
    <w:name w:val="Listentabelle 1 hell  – Akzent 21"/>
    <w:basedOn w:val="NormaleTabelle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entabelle1hellAkzent31">
    <w:name w:val="Listentabelle 1 hell  – Akzent 31"/>
    <w:basedOn w:val="NormaleTabelle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entabelle1hellAkzent41">
    <w:name w:val="Listentabelle 1 hell  – Akzent 41"/>
    <w:basedOn w:val="NormaleTabelle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entabelle1hellAkzent51">
    <w:name w:val="Listentabelle 1 hell  – Akzent 51"/>
    <w:basedOn w:val="NormaleTabelle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entabelle1hellAkzent61">
    <w:name w:val="Listentabelle 1 hell  – Akzent 61"/>
    <w:basedOn w:val="NormaleTabelle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entabelle21">
    <w:name w:val="Listentabelle 21"/>
    <w:basedOn w:val="NormaleTabel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ntabelle2Akzent11">
    <w:name w:val="Listentabelle 2 – Akzent 11"/>
    <w:basedOn w:val="NormaleTabel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entabelle2Akzent21">
    <w:name w:val="Listentabelle 2 – Akzent 21"/>
    <w:basedOn w:val="NormaleTabel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entabelle2Akzent31">
    <w:name w:val="Listentabelle 2 – Akzent 31"/>
    <w:basedOn w:val="NormaleTabel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entabelle2Akzent41">
    <w:name w:val="Listentabelle 2 – Akzent 41"/>
    <w:basedOn w:val="NormaleTabel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entabelle2Akzent51">
    <w:name w:val="Listentabelle 2 – Akzent 51"/>
    <w:basedOn w:val="NormaleTabel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entabelle2Akzent61">
    <w:name w:val="Listentabelle 2 – Akzent 61"/>
    <w:basedOn w:val="NormaleTabelle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entabelle31">
    <w:name w:val="Listentabelle 31"/>
    <w:basedOn w:val="NormaleTabel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entabelle3Akzent11">
    <w:name w:val="Listentabelle 3 – Akzent 11"/>
    <w:basedOn w:val="NormaleTabel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entabelle3Akzent21">
    <w:name w:val="Listentabelle 3 – Akzent 21"/>
    <w:basedOn w:val="NormaleTabel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entabelle3Akzent31">
    <w:name w:val="Listentabelle 3 – Akzent 31"/>
    <w:basedOn w:val="NormaleTabel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entabelle3Akzent41">
    <w:name w:val="Listentabelle 3 – Akzent 41"/>
    <w:basedOn w:val="NormaleTabel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entabelle3Akzent51">
    <w:name w:val="Listentabelle 3 – Akzent 51"/>
    <w:basedOn w:val="NormaleTabel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entabelle3Akzent61">
    <w:name w:val="Listentabelle 3 – Akzent 61"/>
    <w:basedOn w:val="NormaleTabelle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entabelle41">
    <w:name w:val="Listentabelle 41"/>
    <w:basedOn w:val="NormaleTabel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ntabelle4Akzent11">
    <w:name w:val="Listentabelle 4 – Akzent 11"/>
    <w:basedOn w:val="NormaleTabel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entabelle4Akzent21">
    <w:name w:val="Listentabelle 4 – Akzent 21"/>
    <w:basedOn w:val="NormaleTabel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entabelle4Akzent31">
    <w:name w:val="Listentabelle 4 – Akzent 31"/>
    <w:basedOn w:val="NormaleTabel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entabelle4Akzent41">
    <w:name w:val="Listentabelle 4 – Akzent 41"/>
    <w:basedOn w:val="NormaleTabel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entabelle4Akzent51">
    <w:name w:val="Listentabelle 4 – Akzent 51"/>
    <w:basedOn w:val="NormaleTabel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entabelle4Akzent61">
    <w:name w:val="Listentabelle 4 – Akzent 61"/>
    <w:basedOn w:val="NormaleTabelle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entabelle5dunkel1">
    <w:name w:val="Listentabelle 5 dunkel1"/>
    <w:basedOn w:val="NormaleTabelle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11">
    <w:name w:val="Listentabelle 5 dunkel  – Akzent 11"/>
    <w:basedOn w:val="NormaleTabelle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21">
    <w:name w:val="Listentabelle 5 dunkel  – Akzent 21"/>
    <w:basedOn w:val="NormaleTabelle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31">
    <w:name w:val="Listentabelle 5 dunkel  – Akzent 31"/>
    <w:basedOn w:val="NormaleTabelle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41">
    <w:name w:val="Listentabelle 5 dunkel  – Akzent 41"/>
    <w:basedOn w:val="NormaleTabelle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51">
    <w:name w:val="Listentabelle 5 dunkel  – Akzent 51"/>
    <w:basedOn w:val="NormaleTabelle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61">
    <w:name w:val="Listentabelle 5 dunkel  – Akzent 61"/>
    <w:basedOn w:val="NormaleTabelle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6farbig1">
    <w:name w:val="Listentabelle 6 farbig1"/>
    <w:basedOn w:val="NormaleTabelle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ntabelle6farbigAkzent11">
    <w:name w:val="Listentabelle 6 farbig – Akzent 11"/>
    <w:basedOn w:val="NormaleTabelle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entabelle6farbigAkzent21">
    <w:name w:val="Listentabelle 6 farbig – Akzent 21"/>
    <w:basedOn w:val="NormaleTabelle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entabelle6farbigAkzent31">
    <w:name w:val="Listentabelle 6 farbig – Akzent 31"/>
    <w:basedOn w:val="NormaleTabelle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entabelle6farbigAkzent41">
    <w:name w:val="Listentabelle 6 farbig – Akzent 41"/>
    <w:basedOn w:val="NormaleTabelle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entabelle6farbigAkzent51">
    <w:name w:val="Listentabelle 6 farbig – Akzent 51"/>
    <w:basedOn w:val="NormaleTabelle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entabelle6farbigAkzent61">
    <w:name w:val="Listentabelle 6 farbig – Akzent 61"/>
    <w:basedOn w:val="NormaleTabelle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entabelle7farbig1">
    <w:name w:val="Listentabelle 7 farbig1"/>
    <w:basedOn w:val="NormaleTabelle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11">
    <w:name w:val="Listentabelle 7 farbig – Akzent 11"/>
    <w:basedOn w:val="NormaleTabelle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21">
    <w:name w:val="Listentabelle 7 farbig – Akzent 21"/>
    <w:basedOn w:val="NormaleTabelle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31">
    <w:name w:val="Listentabelle 7 farbig – Akzent 31"/>
    <w:basedOn w:val="NormaleTabelle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41">
    <w:name w:val="Listentabelle 7 farbig – Akzent 41"/>
    <w:basedOn w:val="NormaleTabelle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51">
    <w:name w:val="Listentabelle 7 farbig – Akzent 51"/>
    <w:basedOn w:val="NormaleTabelle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61">
    <w:name w:val="Listentabelle 7 farbig – Akzent 61"/>
    <w:basedOn w:val="NormaleTabelle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A92C80"/>
    <w:rPr>
      <w:rFonts w:ascii="Consolas" w:hAnsi="Consolas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KeinLeerraum">
    <w:name w:val="No Spacing"/>
    <w:uiPriority w:val="7"/>
    <w:qFormat/>
    <w:rsid w:val="00A92C80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A92C80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A92C80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A92C80"/>
  </w:style>
  <w:style w:type="character" w:styleId="Seitenzahl">
    <w:name w:val="page number"/>
    <w:basedOn w:val="Absatz-Standardschriftart"/>
    <w:uiPriority w:val="99"/>
    <w:semiHidden/>
    <w:unhideWhenUsed/>
    <w:rsid w:val="00A92C80"/>
  </w:style>
  <w:style w:type="table" w:customStyle="1" w:styleId="EinfacheTabelle11">
    <w:name w:val="Einfache Tabelle 11"/>
    <w:basedOn w:val="NormaleTabelle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21">
    <w:name w:val="Einfache Tabelle 21"/>
    <w:basedOn w:val="NormaleTabelle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EinfacheTabelle31">
    <w:name w:val="Einfache Tabelle 31"/>
    <w:basedOn w:val="NormaleTabelle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EinfacheTabelle41">
    <w:name w:val="Einfache Tabelle 41"/>
    <w:basedOn w:val="NormaleTabelle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51">
    <w:name w:val="Einfache Tabelle 51"/>
    <w:basedOn w:val="NormaleTabelle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92C80"/>
    <w:rPr>
      <w:rFonts w:ascii="Consolas" w:hAnsi="Consolas"/>
      <w:szCs w:val="21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A92C80"/>
  </w:style>
  <w:style w:type="character" w:customStyle="1" w:styleId="AnredeZchn">
    <w:name w:val="Anrede Zchn"/>
    <w:basedOn w:val="Absatz-Standardschriftart"/>
    <w:link w:val="Anrede"/>
    <w:uiPriority w:val="99"/>
    <w:semiHidden/>
    <w:rsid w:val="00A92C80"/>
  </w:style>
  <w:style w:type="paragraph" w:styleId="Unterschrift">
    <w:name w:val="Signature"/>
    <w:basedOn w:val="Standard"/>
    <w:link w:val="UnterschriftZchn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A92C80"/>
  </w:style>
  <w:style w:type="character" w:styleId="Fett">
    <w:name w:val="Strong"/>
    <w:basedOn w:val="Absatz-Standardschriftart"/>
    <w:uiPriority w:val="22"/>
    <w:semiHidden/>
    <w:unhideWhenUsed/>
    <w:rsid w:val="00A92C80"/>
    <w:rPr>
      <w:b/>
      <w:bCs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emithellemGitternetz1">
    <w:name w:val="Tabelle mit hellem Gitternetz1"/>
    <w:basedOn w:val="NormaleTabelle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A92C80"/>
    <w:pPr>
      <w:spacing w:after="0"/>
      <w:ind w:left="22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A92C80"/>
    <w:pPr>
      <w:spacing w:after="0"/>
    </w:pPr>
  </w:style>
  <w:style w:type="table" w:styleId="TabelleProfessionell">
    <w:name w:val="Table Professional"/>
    <w:basedOn w:val="NormaleTabelle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A92C80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A92C80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A92C80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A92C80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A92C80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A92C80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A92C80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A92C80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A92C80"/>
    <w:pPr>
      <w:spacing w:after="100"/>
      <w:ind w:left="176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622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3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bbs-duderstadt.de" TargetMode="External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9.jpeg"/><Relationship Id="rId5" Type="http://schemas.openxmlformats.org/officeDocument/2006/relationships/customXml" Target="../customXml/item5.xml"/><Relationship Id="rId15" Type="http://schemas.openxmlformats.org/officeDocument/2006/relationships/hyperlink" Target="mailto:mail@bbs-duderstadt.de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hattenkofer\AppData\Roaming\Microsoft\Templates\Dreifach%20gefaltete%20Brosch&#252;re%20(blau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874DFD51-0AA7-4465-B5B4-95416D6F213A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a4f35948-e619-41b3-aa29-22878b09cfd2"/>
    <ds:schemaRef ds:uri="http://schemas.microsoft.com/office/infopath/2007/PartnerControls"/>
    <ds:schemaRef ds:uri="http://schemas.openxmlformats.org/package/2006/metadata/core-properties"/>
    <ds:schemaRef ds:uri="40262f94-9f35-4ac3-9a90-690165a166b7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7D763E9F-79FA-4B34-93DC-44E76B564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Dreifach gefaltete Broschüre (blau).dotx</Template>
  <TotalTime>0</TotalTime>
  <Pages>2</Pages>
  <Words>754</Words>
  <Characters>4753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Angela Hattenkofer</dc:creator>
  <cp:keywords/>
  <cp:lastModifiedBy>Birgitta Diel</cp:lastModifiedBy>
  <cp:revision>17</cp:revision>
  <cp:lastPrinted>2024-09-18T06:00:00Z</cp:lastPrinted>
  <dcterms:created xsi:type="dcterms:W3CDTF">2024-09-05T08:17:00Z</dcterms:created>
  <dcterms:modified xsi:type="dcterms:W3CDTF">2024-09-18T06:08:00Z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